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F3E" w:rsidRPr="00E32F3E" w:rsidRDefault="00E32F3E" w:rsidP="00E32F3E">
      <w:pPr>
        <w:rPr>
          <w:rFonts w:ascii="Calibri" w:eastAsia="Calibri" w:hAnsi="Calibri" w:cs="Times New Roman"/>
          <w:u w:val="single"/>
        </w:rPr>
      </w:pPr>
    </w:p>
    <w:p w:rsidR="00E32F3E" w:rsidRPr="00E32F3E" w:rsidRDefault="00E32F3E" w:rsidP="00E32F3E">
      <w:pPr>
        <w:jc w:val="center"/>
        <w:rPr>
          <w:rFonts w:ascii="Calibri" w:eastAsia="Calibri" w:hAnsi="Calibri" w:cs="Times New Roman"/>
          <w:b/>
          <w:u w:val="single"/>
        </w:rPr>
      </w:pPr>
      <w:r>
        <w:rPr>
          <w:rFonts w:ascii="Calibri" w:eastAsia="Calibri" w:hAnsi="Calibri" w:cs="Times New Roman"/>
          <w:noProof/>
        </w:rPr>
        <w:drawing>
          <wp:anchor distT="0" distB="0" distL="114300" distR="114300" simplePos="0" relativeHeight="251664384" behindDoc="0" locked="0" layoutInCell="1" allowOverlap="1">
            <wp:simplePos x="0" y="0"/>
            <wp:positionH relativeFrom="margin">
              <wp:align>left</wp:align>
            </wp:positionH>
            <wp:positionV relativeFrom="margin">
              <wp:align>top</wp:align>
            </wp:positionV>
            <wp:extent cx="1181100" cy="417195"/>
            <wp:effectExtent l="0" t="0" r="0"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81100" cy="4171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32F3E" w:rsidRPr="00E32F3E" w:rsidRDefault="00E32F3E" w:rsidP="00E32F3E">
      <w:pPr>
        <w:jc w:val="center"/>
        <w:rPr>
          <w:rFonts w:ascii="Calibri" w:eastAsia="Calibri" w:hAnsi="Calibri" w:cs="Times New Roman"/>
          <w:b/>
          <w:sz w:val="24"/>
          <w:szCs w:val="24"/>
          <w:u w:val="single"/>
        </w:rPr>
      </w:pPr>
      <w:r w:rsidRPr="00E32F3E">
        <w:rPr>
          <w:rFonts w:ascii="Calibri" w:eastAsia="Calibri" w:hAnsi="Calibri" w:cs="Times New Roman"/>
          <w:b/>
          <w:sz w:val="24"/>
          <w:szCs w:val="24"/>
          <w:u w:val="single"/>
        </w:rPr>
        <w:t xml:space="preserve">2016 </w:t>
      </w:r>
      <w:proofErr w:type="spellStart"/>
      <w:r w:rsidRPr="00E32F3E">
        <w:rPr>
          <w:rFonts w:ascii="Calibri" w:eastAsia="Calibri" w:hAnsi="Calibri" w:cs="Times New Roman"/>
          <w:b/>
          <w:sz w:val="24"/>
          <w:szCs w:val="24"/>
          <w:u w:val="single"/>
        </w:rPr>
        <w:t>LeadingAge</w:t>
      </w:r>
      <w:proofErr w:type="spellEnd"/>
      <w:r w:rsidRPr="00E32F3E">
        <w:rPr>
          <w:rFonts w:ascii="Calibri" w:eastAsia="Calibri" w:hAnsi="Calibri" w:cs="Times New Roman"/>
          <w:b/>
          <w:sz w:val="24"/>
          <w:szCs w:val="24"/>
          <w:u w:val="single"/>
        </w:rPr>
        <w:t xml:space="preserve"> New York Budgetary, Legislative and Regulatory Recommendations</w:t>
      </w:r>
    </w:p>
    <w:p w:rsidR="00E32F3E" w:rsidRPr="00E32F3E" w:rsidRDefault="00E32F3E" w:rsidP="00E32F3E">
      <w:pPr>
        <w:spacing w:line="240" w:lineRule="auto"/>
        <w:rPr>
          <w:rFonts w:ascii="Calibri" w:eastAsia="Calibri" w:hAnsi="Calibri" w:cs="Times New Roman"/>
        </w:rPr>
      </w:pPr>
      <w:proofErr w:type="spellStart"/>
      <w:r w:rsidRPr="00E32F3E">
        <w:rPr>
          <w:rFonts w:ascii="Calibri" w:eastAsia="Calibri" w:hAnsi="Calibri" w:cs="Times New Roman"/>
        </w:rPr>
        <w:t>LeadingAge</w:t>
      </w:r>
      <w:proofErr w:type="spellEnd"/>
      <w:r w:rsidRPr="00E32F3E">
        <w:rPr>
          <w:rFonts w:ascii="Calibri" w:eastAsia="Calibri" w:hAnsi="Calibri" w:cs="Times New Roman"/>
        </w:rPr>
        <w:t xml:space="preserve"> New York is seeking your organization’s key budgetary, legislative and regulatory priorities for the upcoming legislative session and calendar year 2016. Kindly return this form by </w:t>
      </w:r>
      <w:r w:rsidRPr="00E32F3E">
        <w:rPr>
          <w:rFonts w:ascii="Calibri" w:eastAsia="Calibri" w:hAnsi="Calibri" w:cs="Times New Roman"/>
          <w:b/>
        </w:rPr>
        <w:t>Friday, September 25</w:t>
      </w:r>
      <w:r w:rsidRPr="00E32F3E">
        <w:rPr>
          <w:rFonts w:ascii="Calibri" w:eastAsia="Calibri" w:hAnsi="Calibri" w:cs="Times New Roman"/>
        </w:rPr>
        <w:t xml:space="preserve">. This information is confidential and will not be disseminated outside of </w:t>
      </w:r>
      <w:proofErr w:type="spellStart"/>
      <w:r w:rsidRPr="00E32F3E">
        <w:rPr>
          <w:rFonts w:ascii="Calibri" w:eastAsia="Calibri" w:hAnsi="Calibri" w:cs="Times New Roman"/>
        </w:rPr>
        <w:t>LeadingAge</w:t>
      </w:r>
      <w:proofErr w:type="spellEnd"/>
      <w:r w:rsidRPr="00E32F3E">
        <w:rPr>
          <w:rFonts w:ascii="Calibri" w:eastAsia="Calibri" w:hAnsi="Calibri" w:cs="Times New Roman"/>
        </w:rPr>
        <w:t xml:space="preserve"> New York.</w:t>
      </w:r>
    </w:p>
    <w:p w:rsidR="00E32F3E" w:rsidRPr="00E32F3E" w:rsidRDefault="00E32F3E" w:rsidP="00E32F3E">
      <w:pPr>
        <w:spacing w:line="240" w:lineRule="auto"/>
        <w:rPr>
          <w:rFonts w:ascii="Calibri" w:eastAsia="Calibri" w:hAnsi="Calibri" w:cs="Times New Roman"/>
        </w:rPr>
      </w:pPr>
      <w:r w:rsidRPr="00E32F3E">
        <w:rPr>
          <w:rFonts w:ascii="Calibri" w:eastAsia="Calibri" w:hAnsi="Calibri" w:cs="Times New Roman"/>
        </w:rPr>
        <w:t xml:space="preserve">This form can be completed on-screen by typing in the designated boxes and placing an “x” in section 1. Please describe the issues that are of most concern to you in section 2. </w:t>
      </w:r>
      <w:proofErr w:type="spellStart"/>
      <w:r w:rsidRPr="00E32F3E">
        <w:rPr>
          <w:rFonts w:ascii="Calibri" w:eastAsia="Calibri" w:hAnsi="Calibri" w:cs="Times New Roman"/>
        </w:rPr>
        <w:t>LeadingAge</w:t>
      </w:r>
      <w:proofErr w:type="spellEnd"/>
      <w:r w:rsidRPr="00E32F3E">
        <w:rPr>
          <w:rFonts w:ascii="Calibri" w:eastAsia="Calibri" w:hAnsi="Calibri" w:cs="Times New Roman"/>
        </w:rPr>
        <w:t xml:space="preserve"> New York’s advocacy and public policy staff will review this information and use it to develop the Association’s 2016 Advocacy and Public Policy Agenda. </w:t>
      </w:r>
    </w:p>
    <w:p w:rsidR="00E32F3E" w:rsidRPr="00E32F3E" w:rsidRDefault="00E32F3E" w:rsidP="00E32F3E">
      <w:pPr>
        <w:spacing w:line="240" w:lineRule="auto"/>
        <w:rPr>
          <w:rFonts w:ascii="Calibri" w:eastAsia="Calibri" w:hAnsi="Calibri" w:cs="Times New Roman"/>
        </w:rPr>
      </w:pPr>
      <w:r w:rsidRPr="00E32F3E">
        <w:rPr>
          <w:rFonts w:ascii="Calibri" w:eastAsia="Calibri" w:hAnsi="Calibri" w:cs="Times New Roman"/>
        </w:rPr>
        <w:t xml:space="preserve">After completing this form and saving it to your computer, please send the form as an e-mail attachment to Ami Schnauber at </w:t>
      </w:r>
      <w:hyperlink r:id="rId7" w:history="1">
        <w:r w:rsidRPr="00E32F3E">
          <w:rPr>
            <w:rFonts w:ascii="Calibri" w:eastAsia="Calibri" w:hAnsi="Calibri" w:cs="Times New Roman"/>
            <w:color w:val="0000FF"/>
            <w:u w:val="single"/>
          </w:rPr>
          <w:t>aschnauber@leadingageny.org</w:t>
        </w:r>
      </w:hyperlink>
      <w:r w:rsidRPr="00E32F3E">
        <w:rPr>
          <w:rFonts w:ascii="Calibri" w:eastAsia="Calibri" w:hAnsi="Calibri" w:cs="Times New Roman"/>
        </w:rPr>
        <w:t xml:space="preserve"> or fax it to 518-867-8384.</w:t>
      </w:r>
    </w:p>
    <w:p w:rsidR="00E32F3E" w:rsidRPr="00E32F3E" w:rsidRDefault="00E32F3E" w:rsidP="00E32F3E">
      <w:pPr>
        <w:rPr>
          <w:rFonts w:ascii="Calibri" w:eastAsia="Calibri" w:hAnsi="Calibri" w:cs="Times New Roman"/>
        </w:rPr>
      </w:pPr>
      <w:r w:rsidRPr="00E32F3E">
        <w:rPr>
          <w:rFonts w:ascii="Calibri" w:eastAsia="Calibri" w:hAnsi="Calibri" w:cs="Times New Roman"/>
          <w:b/>
        </w:rPr>
        <w:t>Organization/Program</w:t>
      </w:r>
      <w:r w:rsidRPr="00E32F3E">
        <w:rPr>
          <w:rFonts w:ascii="Calibri" w:eastAsia="Calibri" w:hAnsi="Calibri" w:cs="Times New Roman"/>
        </w:rPr>
        <w:t>:</w:t>
      </w:r>
      <w:r w:rsidR="009D56D9">
        <w:rPr>
          <w:rFonts w:ascii="Calibri" w:eastAsia="Calibri" w:hAnsi="Calibri" w:cs="Times New Roman"/>
        </w:rPr>
        <w:t xml:space="preserve">   </w:t>
      </w:r>
      <w:r w:rsidRPr="00E32F3E">
        <w:rPr>
          <w:rFonts w:ascii="Calibri" w:eastAsia="Calibri" w:hAnsi="Calibri" w:cs="Times New Roman"/>
        </w:rPr>
        <w:t xml:space="preserve"> </w:t>
      </w:r>
      <w:sdt>
        <w:sdtPr>
          <w:rPr>
            <w:rFonts w:ascii="Calibri" w:eastAsia="Calibri" w:hAnsi="Calibri" w:cs="Times New Roman"/>
          </w:rPr>
          <w:id w:val="642475887"/>
          <w:placeholder>
            <w:docPart w:val="B1EA2B713B1442C2AFCBA1C03481A2C5"/>
          </w:placeholder>
          <w:showingPlcHdr/>
        </w:sdtPr>
        <w:sdtContent>
          <w:bookmarkStart w:id="0" w:name="_GoBack"/>
          <w:r w:rsidR="009D56D9">
            <w:rPr>
              <w:rStyle w:val="PlaceholderText"/>
            </w:rPr>
            <w:t>Click here</w:t>
          </w:r>
          <w:r w:rsidR="009D56D9" w:rsidRPr="008C5202">
            <w:rPr>
              <w:rStyle w:val="PlaceholderText"/>
            </w:rPr>
            <w:t xml:space="preserve"> to enter text.</w:t>
          </w:r>
          <w:bookmarkEnd w:id="0"/>
        </w:sdtContent>
      </w:sdt>
    </w:p>
    <w:p w:rsidR="00E32F3E" w:rsidRPr="00E32F3E" w:rsidRDefault="00E32F3E" w:rsidP="00E32F3E">
      <w:pPr>
        <w:rPr>
          <w:rFonts w:ascii="Calibri" w:eastAsia="Calibri" w:hAnsi="Calibri" w:cs="Times New Roman"/>
        </w:rPr>
      </w:pPr>
      <w:r w:rsidRPr="00E32F3E">
        <w:rPr>
          <w:rFonts w:ascii="Calibri" w:eastAsia="Calibri" w:hAnsi="Calibri" w:cs="Times New Roman"/>
          <w:b/>
        </w:rPr>
        <w:t>Contact Person</w:t>
      </w:r>
      <w:r w:rsidRPr="00E32F3E">
        <w:rPr>
          <w:rFonts w:ascii="Calibri" w:eastAsia="Calibri" w:hAnsi="Calibri" w:cs="Times New Roman"/>
        </w:rPr>
        <w:t xml:space="preserve">: </w:t>
      </w:r>
      <w:r w:rsidR="009D56D9">
        <w:rPr>
          <w:rFonts w:ascii="Calibri" w:eastAsia="Calibri" w:hAnsi="Calibri" w:cs="Times New Roman"/>
        </w:rPr>
        <w:t xml:space="preserve">   </w:t>
      </w:r>
      <w:sdt>
        <w:sdtPr>
          <w:rPr>
            <w:rFonts w:ascii="Calibri" w:eastAsia="Calibri" w:hAnsi="Calibri" w:cs="Times New Roman"/>
          </w:rPr>
          <w:id w:val="951984262"/>
          <w:placeholder>
            <w:docPart w:val="63BFC46D71E64324920DD9F2F607C9FA"/>
          </w:placeholder>
          <w:showingPlcHdr/>
        </w:sdtPr>
        <w:sdtContent>
          <w:r w:rsidRPr="008C5202">
            <w:rPr>
              <w:rStyle w:val="PlaceholderText"/>
            </w:rPr>
            <w:t>Click here to enter text.</w:t>
          </w:r>
        </w:sdtContent>
      </w:sdt>
      <w:r w:rsidR="009D56D9">
        <w:rPr>
          <w:rFonts w:ascii="Calibri" w:eastAsia="Calibri" w:hAnsi="Calibri" w:cs="Times New Roman"/>
        </w:rPr>
        <w:tab/>
      </w:r>
      <w:r w:rsidR="009D56D9">
        <w:rPr>
          <w:rFonts w:ascii="Calibri" w:eastAsia="Calibri" w:hAnsi="Calibri" w:cs="Times New Roman"/>
        </w:rPr>
        <w:tab/>
      </w:r>
      <w:r w:rsidRPr="00E32F3E">
        <w:rPr>
          <w:rFonts w:ascii="Calibri" w:eastAsia="Calibri" w:hAnsi="Calibri" w:cs="Times New Roman"/>
          <w:b/>
        </w:rPr>
        <w:t>Title</w:t>
      </w:r>
      <w:r w:rsidRPr="00E32F3E">
        <w:rPr>
          <w:rFonts w:ascii="Calibri" w:eastAsia="Calibri" w:hAnsi="Calibri" w:cs="Times New Roman"/>
        </w:rPr>
        <w:t>:</w:t>
      </w:r>
      <w:r w:rsidR="009D56D9">
        <w:rPr>
          <w:rFonts w:ascii="Calibri" w:eastAsia="Calibri" w:hAnsi="Calibri" w:cs="Times New Roman"/>
        </w:rPr>
        <w:t xml:space="preserve">   </w:t>
      </w:r>
      <w:r w:rsidRPr="00E32F3E">
        <w:rPr>
          <w:rFonts w:ascii="Calibri" w:eastAsia="Calibri" w:hAnsi="Calibri" w:cs="Times New Roman"/>
        </w:rPr>
        <w:t xml:space="preserve"> </w:t>
      </w:r>
      <w:sdt>
        <w:sdtPr>
          <w:rPr>
            <w:rFonts w:ascii="Calibri" w:eastAsia="Calibri" w:hAnsi="Calibri" w:cs="Times New Roman"/>
          </w:rPr>
          <w:id w:val="1749381857"/>
          <w:placeholder>
            <w:docPart w:val="43AAEE41C51F492B86C8A6205D3645DC"/>
          </w:placeholder>
          <w:showingPlcHdr/>
        </w:sdtPr>
        <w:sdtContent>
          <w:r w:rsidRPr="008C5202">
            <w:rPr>
              <w:rStyle w:val="PlaceholderText"/>
            </w:rPr>
            <w:t>Click here to enter text.</w:t>
          </w:r>
        </w:sdtContent>
      </w:sdt>
    </w:p>
    <w:p w:rsidR="00E32F3E" w:rsidRPr="00E32F3E" w:rsidRDefault="00E32F3E" w:rsidP="00E32F3E">
      <w:pPr>
        <w:rPr>
          <w:rFonts w:ascii="Calibri" w:eastAsia="Calibri" w:hAnsi="Calibri" w:cs="Times New Roman"/>
        </w:rPr>
      </w:pPr>
      <w:r w:rsidRPr="00E32F3E">
        <w:rPr>
          <w:rFonts w:ascii="Calibri" w:eastAsia="Calibri" w:hAnsi="Calibri" w:cs="Times New Roman"/>
          <w:b/>
        </w:rPr>
        <w:t>Phone</w:t>
      </w:r>
      <w:r w:rsidRPr="00E32F3E">
        <w:rPr>
          <w:rFonts w:ascii="Calibri" w:eastAsia="Calibri" w:hAnsi="Calibri" w:cs="Times New Roman"/>
        </w:rPr>
        <w:t>:</w:t>
      </w:r>
      <w:r w:rsidR="009D56D9">
        <w:rPr>
          <w:rFonts w:ascii="Calibri" w:eastAsia="Calibri" w:hAnsi="Calibri" w:cs="Times New Roman"/>
        </w:rPr>
        <w:t xml:space="preserve"> </w:t>
      </w:r>
      <w:r w:rsidRPr="00E32F3E">
        <w:rPr>
          <w:rFonts w:ascii="Calibri" w:eastAsia="Calibri" w:hAnsi="Calibri" w:cs="Times New Roman"/>
        </w:rPr>
        <w:t xml:space="preserve"> </w:t>
      </w:r>
      <w:r w:rsidR="009D56D9">
        <w:rPr>
          <w:rFonts w:ascii="Calibri" w:eastAsia="Calibri" w:hAnsi="Calibri" w:cs="Times New Roman"/>
        </w:rPr>
        <w:t xml:space="preserve">  </w:t>
      </w:r>
      <w:sdt>
        <w:sdtPr>
          <w:rPr>
            <w:rFonts w:ascii="Calibri" w:eastAsia="Calibri" w:hAnsi="Calibri" w:cs="Times New Roman"/>
          </w:rPr>
          <w:id w:val="-21935206"/>
          <w:placeholder>
            <w:docPart w:val="3B97906DC4A0417A970BF5CD78C874FE"/>
          </w:placeholder>
          <w:showingPlcHdr/>
        </w:sdtPr>
        <w:sdtContent>
          <w:r w:rsidRPr="008C5202">
            <w:rPr>
              <w:rStyle w:val="PlaceholderText"/>
            </w:rPr>
            <w:t>Click here to enter text.</w:t>
          </w:r>
        </w:sdtContent>
      </w:sdt>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Pr>
          <w:rFonts w:ascii="Calibri" w:eastAsia="Calibri" w:hAnsi="Calibri" w:cs="Times New Roman"/>
        </w:rPr>
        <w:tab/>
      </w:r>
      <w:r w:rsidR="009D56D9">
        <w:rPr>
          <w:rFonts w:ascii="Calibri" w:eastAsia="Calibri" w:hAnsi="Calibri" w:cs="Times New Roman"/>
        </w:rPr>
        <w:t xml:space="preserve"> </w:t>
      </w:r>
      <w:r w:rsidRPr="00E32F3E">
        <w:rPr>
          <w:rFonts w:ascii="Calibri" w:eastAsia="Calibri" w:hAnsi="Calibri" w:cs="Times New Roman"/>
          <w:b/>
        </w:rPr>
        <w:t>E-mail</w:t>
      </w:r>
      <w:r w:rsidRPr="00E32F3E">
        <w:rPr>
          <w:rFonts w:ascii="Calibri" w:eastAsia="Calibri" w:hAnsi="Calibri" w:cs="Times New Roman"/>
        </w:rPr>
        <w:t>:</w:t>
      </w:r>
      <w:r w:rsidR="009D56D9">
        <w:rPr>
          <w:rFonts w:ascii="Calibri" w:eastAsia="Calibri" w:hAnsi="Calibri" w:cs="Times New Roman"/>
        </w:rPr>
        <w:t xml:space="preserve">   </w:t>
      </w:r>
      <w:sdt>
        <w:sdtPr>
          <w:rPr>
            <w:rFonts w:ascii="Calibri" w:eastAsia="Calibri" w:hAnsi="Calibri" w:cs="Times New Roman"/>
          </w:rPr>
          <w:id w:val="-1490946202"/>
          <w:placeholder>
            <w:docPart w:val="191062B4C4D54B92A8AEBDD536159F72"/>
          </w:placeholder>
          <w:showingPlcHdr/>
        </w:sdtPr>
        <w:sdtContent>
          <w:r w:rsidRPr="008C5202">
            <w:rPr>
              <w:rStyle w:val="PlaceholderText"/>
            </w:rPr>
            <w:t>Click here to enter text.</w:t>
          </w:r>
        </w:sdtContent>
      </w:sdt>
      <w:r w:rsidRPr="00E32F3E">
        <w:rPr>
          <w:rFonts w:ascii="Calibri" w:eastAsia="Calibri" w:hAnsi="Calibri" w:cs="Times New Roman"/>
        </w:rPr>
        <w:t xml:space="preserve"> </w:t>
      </w:r>
      <w:r w:rsidRPr="00E32F3E">
        <w:rPr>
          <w:rFonts w:ascii="Calibri" w:eastAsia="Calibri" w:hAnsi="Calibri" w:cs="Times New Roman"/>
          <w:highlight w:val="yellow"/>
        </w:rPr>
        <w:t xml:space="preserve"> </w:t>
      </w:r>
      <w:r w:rsidRPr="00E32F3E">
        <w:rPr>
          <w:rFonts w:ascii="Calibri" w:eastAsia="Calibri" w:hAnsi="Calibri" w:cs="Times New Roman"/>
        </w:rPr>
        <w:br/>
      </w:r>
    </w:p>
    <w:p w:rsidR="00E32F3E" w:rsidRDefault="00E32F3E" w:rsidP="00E32F3E">
      <w:pPr>
        <w:numPr>
          <w:ilvl w:val="0"/>
          <w:numId w:val="1"/>
        </w:numPr>
        <w:contextualSpacing/>
        <w:rPr>
          <w:rFonts w:ascii="Calibri" w:eastAsia="Calibri" w:hAnsi="Calibri" w:cs="Times New Roman"/>
        </w:rPr>
      </w:pPr>
      <w:r w:rsidRPr="00E32F3E">
        <w:rPr>
          <w:rFonts w:ascii="Calibri" w:eastAsia="Calibri" w:hAnsi="Calibri" w:cs="Times New Roman"/>
          <w:b/>
        </w:rPr>
        <w:t>Type of organization/program (please check all that apply)</w:t>
      </w:r>
      <w:r w:rsidRPr="00E32F3E">
        <w:rPr>
          <w:rFonts w:ascii="Calibri" w:eastAsia="Calibri" w:hAnsi="Calibri" w:cs="Times New Roman"/>
        </w:rPr>
        <w:t>:</w:t>
      </w:r>
    </w:p>
    <w:p w:rsidR="004A3A0D" w:rsidRPr="00E32F3E" w:rsidRDefault="004A3A0D" w:rsidP="004A3A0D">
      <w:pPr>
        <w:ind w:left="720"/>
        <w:contextualSpacing/>
        <w:rPr>
          <w:rFonts w:ascii="Calibri" w:eastAsia="Calibri" w:hAnsi="Calibri" w:cs="Times New Roman"/>
        </w:rPr>
      </w:pPr>
    </w:p>
    <w:p w:rsidR="00E32F3E" w:rsidRPr="00E32F3E" w:rsidRDefault="00E32F3E" w:rsidP="004A3A0D">
      <w:pPr>
        <w:spacing w:after="240" w:line="360" w:lineRule="auto"/>
        <w:contextualSpacing/>
        <w:rPr>
          <w:rFonts w:ascii="Calibri" w:eastAsia="Calibri" w:hAnsi="Calibri" w:cs="Times New Roman"/>
        </w:rPr>
      </w:pPr>
      <w:sdt>
        <w:sdtPr>
          <w:rPr>
            <w:rFonts w:ascii="Calibri" w:eastAsia="Calibri" w:hAnsi="Calibri" w:cs="Times New Roman"/>
          </w:rPr>
          <w:id w:val="-1544126023"/>
          <w14:checkbox>
            <w14:checked w14:val="0"/>
            <w14:checkedState w14:val="2612" w14:font="MS Gothic"/>
            <w14:uncheckedState w14:val="2610" w14:font="MS Gothic"/>
          </w14:checkbox>
        </w:sdtPr>
        <w:sdtContent>
          <w:r>
            <w:rPr>
              <w:rFonts w:ascii="MS Gothic" w:eastAsia="MS Gothic" w:hAnsi="MS Gothic" w:cs="Times New Roman" w:hint="eastAsia"/>
            </w:rPr>
            <w:t>☐</w:t>
          </w:r>
        </w:sdtContent>
      </w:sdt>
      <w:r w:rsidR="004A3A0D">
        <w:rPr>
          <w:rFonts w:ascii="Calibri" w:eastAsia="Calibri" w:hAnsi="Calibri" w:cs="Times New Roman"/>
        </w:rPr>
        <w:t xml:space="preserve"> </w:t>
      </w:r>
      <w:r w:rsidRPr="00E32F3E">
        <w:rPr>
          <w:rFonts w:ascii="Calibri" w:eastAsia="Calibri" w:hAnsi="Calibri" w:cs="Times New Roman"/>
        </w:rPr>
        <w:t>Market Rate Senior Housing</w:t>
      </w:r>
      <w:r>
        <w:rPr>
          <w:rFonts w:ascii="Calibri" w:eastAsia="Calibri" w:hAnsi="Calibri" w:cs="Times New Roman"/>
        </w:rPr>
        <w:tab/>
      </w:r>
      <w:r w:rsidR="004A3A0D">
        <w:rPr>
          <w:rFonts w:ascii="Calibri" w:eastAsia="Calibri" w:hAnsi="Calibri" w:cs="Times New Roman"/>
        </w:rPr>
        <w:t xml:space="preserve">     </w:t>
      </w:r>
      <w:r w:rsidRPr="00E32F3E">
        <w:rPr>
          <w:rFonts w:ascii="Calibri" w:eastAsia="Calibri" w:hAnsi="Calibri" w:cs="Times New Roman"/>
        </w:rPr>
        <w:t xml:space="preserve"> </w:t>
      </w:r>
      <w:r w:rsidR="004A3A0D">
        <w:rPr>
          <w:rFonts w:ascii="Calibri" w:eastAsia="Calibri" w:hAnsi="Calibri" w:cs="Times New Roman"/>
        </w:rPr>
        <w:t xml:space="preserve">         </w:t>
      </w:r>
      <w:sdt>
        <w:sdtPr>
          <w:rPr>
            <w:rFonts w:ascii="Calibri" w:eastAsia="Calibri" w:hAnsi="Calibri" w:cs="Times New Roman"/>
          </w:rPr>
          <w:id w:val="-1163000958"/>
          <w14:checkbox>
            <w14:checked w14:val="0"/>
            <w14:checkedState w14:val="2612" w14:font="MS Gothic"/>
            <w14:uncheckedState w14:val="2610" w14:font="MS Gothic"/>
          </w14:checkbox>
        </w:sdtPr>
        <w:sdtContent>
          <w:r>
            <w:rPr>
              <w:rFonts w:ascii="MS Gothic" w:eastAsia="MS Gothic" w:hAnsi="MS Gothic" w:cs="Times New Roman" w:hint="eastAsia"/>
            </w:rPr>
            <w:t>☐</w:t>
          </w:r>
        </w:sdtContent>
      </w:sdt>
      <w:r w:rsidR="004A3A0D">
        <w:rPr>
          <w:rFonts w:ascii="Calibri" w:eastAsia="Calibri" w:hAnsi="Calibri" w:cs="Times New Roman"/>
        </w:rPr>
        <w:t xml:space="preserve"> </w:t>
      </w:r>
      <w:r w:rsidRPr="00E32F3E">
        <w:rPr>
          <w:rFonts w:ascii="Calibri" w:eastAsia="Calibri" w:hAnsi="Calibri" w:cs="Times New Roman"/>
        </w:rPr>
        <w:t>Subsidized Senior Housing</w:t>
      </w:r>
      <w:r w:rsidR="004A3A0D">
        <w:rPr>
          <w:rFonts w:ascii="Calibri" w:eastAsia="Calibri" w:hAnsi="Calibri" w:cs="Times New Roman"/>
        </w:rPr>
        <w:t xml:space="preserve">  </w:t>
      </w:r>
      <w:r w:rsidRPr="00E32F3E">
        <w:rPr>
          <w:rFonts w:ascii="Calibri" w:eastAsia="Calibri" w:hAnsi="Calibri" w:cs="Times New Roman"/>
        </w:rPr>
        <w:t xml:space="preserve"> </w:t>
      </w:r>
      <w:r w:rsidR="004A3A0D">
        <w:rPr>
          <w:rFonts w:ascii="Calibri" w:eastAsia="Calibri" w:hAnsi="Calibri" w:cs="Times New Roman"/>
        </w:rPr>
        <w:t xml:space="preserve">         </w:t>
      </w:r>
      <w:r w:rsidR="00FA4F71">
        <w:rPr>
          <w:rFonts w:ascii="Calibri" w:eastAsia="Calibri" w:hAnsi="Calibri" w:cs="Times New Roman"/>
        </w:rPr>
        <w:t xml:space="preserve">  </w:t>
      </w:r>
      <w:sdt>
        <w:sdtPr>
          <w:rPr>
            <w:rFonts w:ascii="Calibri" w:eastAsia="Calibri" w:hAnsi="Calibri" w:cs="Times New Roman"/>
          </w:rPr>
          <w:id w:val="1614322201"/>
          <w14:checkbox>
            <w14:checked w14:val="0"/>
            <w14:checkedState w14:val="2612" w14:font="MS Gothic"/>
            <w14:uncheckedState w14:val="2610" w14:font="MS Gothic"/>
          </w14:checkbox>
        </w:sdtPr>
        <w:sdtContent>
          <w:r>
            <w:rPr>
              <w:rFonts w:ascii="MS Gothic" w:eastAsia="MS Gothic" w:hAnsi="MS Gothic" w:cs="Times New Roman" w:hint="eastAsia"/>
            </w:rPr>
            <w:t>☐</w:t>
          </w:r>
        </w:sdtContent>
      </w:sdt>
      <w:r w:rsidR="004A3A0D">
        <w:rPr>
          <w:rFonts w:ascii="Calibri" w:eastAsia="Calibri" w:hAnsi="Calibri" w:cs="Times New Roman"/>
        </w:rPr>
        <w:t xml:space="preserve"> </w:t>
      </w:r>
      <w:r w:rsidRPr="00E32F3E">
        <w:rPr>
          <w:rFonts w:ascii="Calibri" w:eastAsia="Calibri" w:hAnsi="Calibri" w:cs="Times New Roman"/>
        </w:rPr>
        <w:t>Adult Day</w:t>
      </w:r>
      <w:r w:rsidR="004A3A0D">
        <w:rPr>
          <w:rFonts w:ascii="Calibri" w:eastAsia="Calibri" w:hAnsi="Calibri" w:cs="Times New Roman"/>
        </w:rPr>
        <w:t>/Social Day program</w:t>
      </w:r>
    </w:p>
    <w:p w:rsidR="004A3A0D" w:rsidRPr="00E32F3E" w:rsidRDefault="00E32F3E" w:rsidP="004A3A0D">
      <w:pPr>
        <w:spacing w:after="240" w:line="360" w:lineRule="auto"/>
        <w:contextualSpacing/>
        <w:rPr>
          <w:rFonts w:ascii="Calibri" w:eastAsia="Calibri" w:hAnsi="Calibri" w:cs="Times New Roman"/>
        </w:rPr>
      </w:pPr>
      <w:sdt>
        <w:sdtPr>
          <w:rPr>
            <w:rFonts w:ascii="Calibri" w:eastAsia="Calibri" w:hAnsi="Calibri" w:cs="Times New Roman"/>
          </w:rPr>
          <w:id w:val="-302305362"/>
          <w14:checkbox>
            <w14:checked w14:val="0"/>
            <w14:checkedState w14:val="2612" w14:font="MS Gothic"/>
            <w14:uncheckedState w14:val="2610" w14:font="MS Gothic"/>
          </w14:checkbox>
        </w:sdtPr>
        <w:sdtContent>
          <w:r>
            <w:rPr>
              <w:rFonts w:ascii="MS Gothic" w:eastAsia="MS Gothic" w:hAnsi="MS Gothic" w:cs="Times New Roman" w:hint="eastAsia"/>
            </w:rPr>
            <w:t>☐</w:t>
          </w:r>
        </w:sdtContent>
      </w:sdt>
      <w:r w:rsidR="004A3A0D">
        <w:rPr>
          <w:rFonts w:ascii="Calibri" w:eastAsia="Calibri" w:hAnsi="Calibri" w:cs="Times New Roman"/>
        </w:rPr>
        <w:t xml:space="preserve"> </w:t>
      </w:r>
      <w:r w:rsidRPr="00E32F3E">
        <w:rPr>
          <w:rFonts w:ascii="Calibri" w:eastAsia="Calibri" w:hAnsi="Calibri" w:cs="Times New Roman"/>
        </w:rPr>
        <w:t>Assisted Living/ACF</w:t>
      </w:r>
      <w:r>
        <w:rPr>
          <w:rFonts w:ascii="Calibri" w:eastAsia="Calibri" w:hAnsi="Calibri" w:cs="Times New Roman"/>
        </w:rPr>
        <w:tab/>
        <w:t xml:space="preserve"> </w:t>
      </w:r>
      <w:r>
        <w:rPr>
          <w:rFonts w:ascii="Calibri" w:eastAsia="Calibri" w:hAnsi="Calibri" w:cs="Times New Roman"/>
        </w:rPr>
        <w:tab/>
        <w:t xml:space="preserve"> </w:t>
      </w:r>
      <w:r w:rsidR="004A3A0D">
        <w:rPr>
          <w:rFonts w:ascii="Calibri" w:eastAsia="Calibri" w:hAnsi="Calibri" w:cs="Times New Roman"/>
        </w:rPr>
        <w:t xml:space="preserve">              </w:t>
      </w:r>
      <w:sdt>
        <w:sdtPr>
          <w:rPr>
            <w:rFonts w:ascii="Calibri" w:eastAsia="Calibri" w:hAnsi="Calibri" w:cs="Times New Roman"/>
          </w:rPr>
          <w:id w:val="-357280398"/>
          <w14:checkbox>
            <w14:checked w14:val="0"/>
            <w14:checkedState w14:val="2612" w14:font="MS Gothic"/>
            <w14:uncheckedState w14:val="2610" w14:font="MS Gothic"/>
          </w14:checkbox>
        </w:sdtPr>
        <w:sdtContent>
          <w:r>
            <w:rPr>
              <w:rFonts w:ascii="MS Gothic" w:eastAsia="MS Gothic" w:hAnsi="MS Gothic" w:cs="Times New Roman" w:hint="eastAsia"/>
            </w:rPr>
            <w:t>☐</w:t>
          </w:r>
        </w:sdtContent>
      </w:sdt>
      <w:r w:rsidR="004A3A0D">
        <w:rPr>
          <w:rFonts w:ascii="Calibri" w:eastAsia="Calibri" w:hAnsi="Calibri" w:cs="Times New Roman"/>
        </w:rPr>
        <w:t xml:space="preserve"> </w:t>
      </w:r>
      <w:r w:rsidRPr="00E32F3E">
        <w:rPr>
          <w:rFonts w:ascii="Calibri" w:eastAsia="Calibri" w:hAnsi="Calibri" w:cs="Times New Roman"/>
        </w:rPr>
        <w:t>Nursing Home</w:t>
      </w:r>
      <w:r>
        <w:rPr>
          <w:rFonts w:ascii="Calibri" w:eastAsia="Calibri" w:hAnsi="Calibri" w:cs="Times New Roman"/>
        </w:rPr>
        <w:tab/>
        <w:t xml:space="preserve">         </w:t>
      </w:r>
      <w:r w:rsidR="004A3A0D">
        <w:rPr>
          <w:rFonts w:ascii="Calibri" w:eastAsia="Calibri" w:hAnsi="Calibri" w:cs="Times New Roman"/>
        </w:rPr>
        <w:t xml:space="preserve">               </w:t>
      </w:r>
      <w:sdt>
        <w:sdtPr>
          <w:rPr>
            <w:rFonts w:ascii="Calibri" w:eastAsia="Calibri" w:hAnsi="Calibri" w:cs="Times New Roman"/>
          </w:rPr>
          <w:id w:val="-2027398370"/>
          <w14:checkbox>
            <w14:checked w14:val="0"/>
            <w14:checkedState w14:val="2612" w14:font="MS Gothic"/>
            <w14:uncheckedState w14:val="2610" w14:font="MS Gothic"/>
          </w14:checkbox>
        </w:sdtPr>
        <w:sdtContent>
          <w:r>
            <w:rPr>
              <w:rFonts w:ascii="MS Gothic" w:eastAsia="MS Gothic" w:hAnsi="MS Gothic" w:cs="Times New Roman" w:hint="eastAsia"/>
            </w:rPr>
            <w:t>☐</w:t>
          </w:r>
        </w:sdtContent>
      </w:sdt>
      <w:r w:rsidR="004A3A0D">
        <w:rPr>
          <w:rFonts w:ascii="Calibri" w:eastAsia="Calibri" w:hAnsi="Calibri" w:cs="Times New Roman"/>
        </w:rPr>
        <w:t xml:space="preserve"> </w:t>
      </w:r>
      <w:r w:rsidRPr="00E32F3E">
        <w:rPr>
          <w:rFonts w:ascii="Calibri" w:eastAsia="Calibri" w:hAnsi="Calibri" w:cs="Times New Roman"/>
        </w:rPr>
        <w:t>Community-based Services</w:t>
      </w:r>
      <w:r w:rsidRPr="00E32F3E">
        <w:rPr>
          <w:rFonts w:ascii="Calibri" w:eastAsia="Calibri" w:hAnsi="Calibri" w:cs="Times New Roman"/>
        </w:rPr>
        <w:br/>
      </w:r>
      <w:sdt>
        <w:sdtPr>
          <w:rPr>
            <w:rFonts w:ascii="Calibri" w:eastAsia="Calibri" w:hAnsi="Calibri" w:cs="Times New Roman"/>
          </w:rPr>
          <w:id w:val="1943807903"/>
          <w14:checkbox>
            <w14:checked w14:val="0"/>
            <w14:checkedState w14:val="2612" w14:font="MS Gothic"/>
            <w14:uncheckedState w14:val="2610" w14:font="MS Gothic"/>
          </w14:checkbox>
        </w:sdtPr>
        <w:sdtContent>
          <w:r>
            <w:rPr>
              <w:rFonts w:ascii="MS Gothic" w:eastAsia="MS Gothic" w:hAnsi="MS Gothic" w:cs="Times New Roman" w:hint="eastAsia"/>
            </w:rPr>
            <w:t>☐</w:t>
          </w:r>
        </w:sdtContent>
      </w:sdt>
      <w:r w:rsidR="004A3A0D">
        <w:rPr>
          <w:rFonts w:ascii="Calibri" w:eastAsia="Calibri" w:hAnsi="Calibri" w:cs="Times New Roman"/>
        </w:rPr>
        <w:t xml:space="preserve"> </w:t>
      </w:r>
      <w:r w:rsidRPr="00E32F3E">
        <w:rPr>
          <w:rFonts w:ascii="Calibri" w:eastAsia="Calibri" w:hAnsi="Calibri" w:cs="Times New Roman"/>
        </w:rPr>
        <w:t>Home Care Agency (CHHA/LTHHC)</w:t>
      </w:r>
      <w:r w:rsidRPr="00E32F3E">
        <w:rPr>
          <w:rFonts w:ascii="Calibri" w:eastAsia="Calibri" w:hAnsi="Calibri" w:cs="Times New Roman"/>
        </w:rPr>
        <w:tab/>
        <w:t xml:space="preserve">  </w:t>
      </w:r>
      <w:r w:rsidR="004A3A0D">
        <w:rPr>
          <w:rFonts w:ascii="Calibri" w:eastAsia="Calibri" w:hAnsi="Calibri" w:cs="Times New Roman"/>
        </w:rPr>
        <w:t xml:space="preserve">    </w:t>
      </w:r>
      <w:r w:rsidR="00FA4F71">
        <w:rPr>
          <w:rFonts w:ascii="Calibri" w:eastAsia="Calibri" w:hAnsi="Calibri" w:cs="Times New Roman"/>
        </w:rPr>
        <w:t xml:space="preserve">         </w:t>
      </w:r>
      <w:r w:rsidR="004A3A0D">
        <w:rPr>
          <w:rFonts w:ascii="Calibri" w:eastAsia="Calibri" w:hAnsi="Calibri" w:cs="Times New Roman"/>
        </w:rPr>
        <w:t xml:space="preserve"> </w:t>
      </w:r>
      <w:sdt>
        <w:sdtPr>
          <w:rPr>
            <w:rFonts w:ascii="Calibri" w:eastAsia="Calibri" w:hAnsi="Calibri" w:cs="Times New Roman"/>
          </w:rPr>
          <w:id w:val="1293480740"/>
          <w14:checkbox>
            <w14:checked w14:val="0"/>
            <w14:checkedState w14:val="2612" w14:font="MS Gothic"/>
            <w14:uncheckedState w14:val="2610" w14:font="MS Gothic"/>
          </w14:checkbox>
        </w:sdtPr>
        <w:sdtContent>
          <w:r>
            <w:rPr>
              <w:rFonts w:ascii="MS Gothic" w:eastAsia="MS Gothic" w:hAnsi="MS Gothic" w:cs="Times New Roman" w:hint="eastAsia"/>
            </w:rPr>
            <w:t>☐</w:t>
          </w:r>
        </w:sdtContent>
      </w:sdt>
      <w:r w:rsidR="004A3A0D">
        <w:rPr>
          <w:rFonts w:ascii="Calibri" w:eastAsia="Calibri" w:hAnsi="Calibri" w:cs="Times New Roman"/>
        </w:rPr>
        <w:t xml:space="preserve">  </w:t>
      </w:r>
      <w:r w:rsidRPr="00E32F3E">
        <w:rPr>
          <w:rFonts w:ascii="Calibri" w:eastAsia="Calibri" w:hAnsi="Calibri" w:cs="Times New Roman"/>
        </w:rPr>
        <w:t>Licensed Home Care Services Agency</w:t>
      </w:r>
    </w:p>
    <w:p w:rsidR="00E32F3E" w:rsidRPr="00E32F3E" w:rsidRDefault="00E32F3E" w:rsidP="004A3A0D">
      <w:pPr>
        <w:spacing w:after="240" w:line="360" w:lineRule="auto"/>
        <w:contextualSpacing/>
        <w:rPr>
          <w:rFonts w:ascii="Calibri" w:eastAsia="Calibri" w:hAnsi="Calibri" w:cs="Times New Roman"/>
        </w:rPr>
      </w:pPr>
      <w:sdt>
        <w:sdtPr>
          <w:rPr>
            <w:rFonts w:ascii="Calibri" w:eastAsia="Calibri" w:hAnsi="Calibri" w:cs="Times New Roman"/>
          </w:rPr>
          <w:id w:val="1304892931"/>
          <w14:checkbox>
            <w14:checked w14:val="0"/>
            <w14:checkedState w14:val="2612" w14:font="MS Gothic"/>
            <w14:uncheckedState w14:val="2610" w14:font="MS Gothic"/>
          </w14:checkbox>
        </w:sdtPr>
        <w:sdtContent>
          <w:r>
            <w:rPr>
              <w:rFonts w:ascii="MS Gothic" w:eastAsia="MS Gothic" w:hAnsi="MS Gothic" w:cs="Times New Roman" w:hint="eastAsia"/>
            </w:rPr>
            <w:t>☐</w:t>
          </w:r>
        </w:sdtContent>
      </w:sdt>
      <w:r w:rsidR="004A3A0D">
        <w:rPr>
          <w:rFonts w:ascii="Calibri" w:eastAsia="Calibri" w:hAnsi="Calibri" w:cs="Times New Roman"/>
        </w:rPr>
        <w:t xml:space="preserve"> </w:t>
      </w:r>
      <w:r w:rsidRPr="00E32F3E">
        <w:rPr>
          <w:rFonts w:ascii="Calibri" w:eastAsia="Calibri" w:hAnsi="Calibri" w:cs="Times New Roman"/>
        </w:rPr>
        <w:t>MLTC/MAP/PACE Plan</w:t>
      </w:r>
      <w:r w:rsidRPr="00E32F3E">
        <w:rPr>
          <w:rFonts w:ascii="Calibri" w:eastAsia="Calibri" w:hAnsi="Calibri" w:cs="Times New Roman"/>
        </w:rPr>
        <w:tab/>
      </w:r>
      <w:r w:rsidRPr="00E32F3E">
        <w:rPr>
          <w:rFonts w:ascii="Calibri" w:eastAsia="Calibri" w:hAnsi="Calibri" w:cs="Times New Roman"/>
        </w:rPr>
        <w:tab/>
      </w:r>
      <w:r w:rsidRPr="00E32F3E">
        <w:rPr>
          <w:rFonts w:ascii="Calibri" w:eastAsia="Calibri" w:hAnsi="Calibri" w:cs="Times New Roman"/>
        </w:rPr>
        <w:tab/>
        <w:t xml:space="preserve">  </w:t>
      </w:r>
      <w:sdt>
        <w:sdtPr>
          <w:rPr>
            <w:rFonts w:ascii="Calibri" w:eastAsia="Calibri" w:hAnsi="Calibri" w:cs="Times New Roman"/>
          </w:rPr>
          <w:id w:val="127607274"/>
          <w14:checkbox>
            <w14:checked w14:val="0"/>
            <w14:checkedState w14:val="2612" w14:font="MS Gothic"/>
            <w14:uncheckedState w14:val="2610" w14:font="MS Gothic"/>
          </w14:checkbox>
        </w:sdtPr>
        <w:sdtContent>
          <w:r>
            <w:rPr>
              <w:rFonts w:ascii="MS Gothic" w:eastAsia="MS Gothic" w:hAnsi="MS Gothic" w:cs="Times New Roman" w:hint="eastAsia"/>
            </w:rPr>
            <w:t>☐</w:t>
          </w:r>
        </w:sdtContent>
      </w:sdt>
      <w:r w:rsidR="004A3A0D">
        <w:rPr>
          <w:rFonts w:ascii="Calibri" w:eastAsia="Calibri" w:hAnsi="Calibri" w:cs="Times New Roman"/>
        </w:rPr>
        <w:t xml:space="preserve">  </w:t>
      </w:r>
      <w:r w:rsidRPr="00E32F3E">
        <w:rPr>
          <w:rFonts w:ascii="Calibri" w:eastAsia="Calibri" w:hAnsi="Calibri" w:cs="Times New Roman"/>
        </w:rPr>
        <w:t>Continuing Care Retirement Community</w:t>
      </w:r>
      <w:r w:rsidRPr="00E32F3E">
        <w:rPr>
          <w:rFonts w:ascii="Calibri" w:eastAsia="Calibri" w:hAnsi="Calibri" w:cs="Times New Roman"/>
        </w:rPr>
        <w:tab/>
      </w:r>
      <w:r w:rsidRPr="00E32F3E">
        <w:rPr>
          <w:rFonts w:ascii="Calibri" w:eastAsia="Calibri" w:hAnsi="Calibri" w:cs="Times New Roman"/>
        </w:rPr>
        <w:br/>
      </w:r>
    </w:p>
    <w:p w:rsidR="00E32F3E" w:rsidRPr="00E32F3E" w:rsidRDefault="00E32F3E" w:rsidP="00E32F3E">
      <w:pPr>
        <w:numPr>
          <w:ilvl w:val="0"/>
          <w:numId w:val="1"/>
        </w:numPr>
        <w:spacing w:line="240" w:lineRule="auto"/>
        <w:contextualSpacing/>
        <w:rPr>
          <w:rFonts w:ascii="Calibri" w:eastAsia="Calibri" w:hAnsi="Calibri" w:cs="Times New Roman"/>
        </w:rPr>
      </w:pPr>
      <w:r w:rsidRPr="00E32F3E">
        <w:rPr>
          <w:rFonts w:ascii="Calibri" w:eastAsia="Calibri" w:hAnsi="Calibri" w:cs="Times New Roman"/>
          <w:b/>
        </w:rPr>
        <w:t>In the fields below, please describe your priority issue areas and policy recommendations associated with each for LeadingAge NY’s legislative and regulatory agenda. Please describe the issue and the desired outcome as specifically as possible. If additional space is needed, add a new page to this document</w:t>
      </w:r>
      <w:r w:rsidRPr="00E32F3E">
        <w:rPr>
          <w:rFonts w:ascii="Calibri" w:eastAsia="Calibri" w:hAnsi="Calibri" w:cs="Times New Roman"/>
        </w:rPr>
        <w:t>:</w:t>
      </w:r>
    </w:p>
    <w:p w:rsidR="00E32F3E" w:rsidRPr="00E32F3E" w:rsidRDefault="00E32F3E" w:rsidP="00E32F3E">
      <w:pPr>
        <w:ind w:left="720"/>
        <w:contextualSpacing/>
        <w:rPr>
          <w:rFonts w:ascii="Calibri" w:eastAsia="Calibri" w:hAnsi="Calibri" w:cs="Times New Roman"/>
        </w:rPr>
      </w:pPr>
    </w:p>
    <w:p w:rsidR="00E32F3E" w:rsidRDefault="00E32F3E" w:rsidP="00E32F3E">
      <w:pPr>
        <w:ind w:left="720"/>
        <w:contextualSpacing/>
        <w:rPr>
          <w:rFonts w:ascii="Calibri" w:eastAsia="Calibri" w:hAnsi="Calibri" w:cs="Times New Roman"/>
        </w:rPr>
      </w:pPr>
      <w:r>
        <w:rPr>
          <w:rFonts w:ascii="Calibri" w:eastAsia="Calibri" w:hAnsi="Calibri" w:cs="Times New Roman"/>
        </w:rPr>
        <w:t>Priority 1:</w:t>
      </w:r>
      <w:r w:rsidR="009D56D9">
        <w:rPr>
          <w:rFonts w:ascii="Calibri" w:eastAsia="Calibri" w:hAnsi="Calibri" w:cs="Times New Roman"/>
        </w:rPr>
        <w:t xml:space="preserve">   </w:t>
      </w:r>
      <w:sdt>
        <w:sdtPr>
          <w:rPr>
            <w:rFonts w:ascii="Calibri" w:eastAsia="Calibri" w:hAnsi="Calibri" w:cs="Times New Roman"/>
          </w:rPr>
          <w:id w:val="161131639"/>
          <w:placeholder>
            <w:docPart w:val="28EA17933BF848A5B87F679FB638DF22"/>
          </w:placeholder>
          <w:showingPlcHdr/>
        </w:sdtPr>
        <w:sdtContent>
          <w:r w:rsidRPr="008C5202">
            <w:rPr>
              <w:rStyle w:val="PlaceholderText"/>
            </w:rPr>
            <w:t>Click here to enter text.</w:t>
          </w:r>
        </w:sdtContent>
      </w:sdt>
    </w:p>
    <w:p w:rsidR="00E32F3E" w:rsidRDefault="00E32F3E" w:rsidP="004A3A0D">
      <w:pPr>
        <w:contextualSpacing/>
        <w:rPr>
          <w:rFonts w:ascii="Calibri" w:eastAsia="Calibri" w:hAnsi="Calibri" w:cs="Times New Roman"/>
        </w:rPr>
      </w:pPr>
    </w:p>
    <w:p w:rsidR="00E32F3E" w:rsidRDefault="00E32F3E" w:rsidP="00E32F3E">
      <w:pPr>
        <w:ind w:left="720"/>
        <w:contextualSpacing/>
        <w:rPr>
          <w:rFonts w:ascii="Calibri" w:eastAsia="Calibri" w:hAnsi="Calibri" w:cs="Times New Roman"/>
        </w:rPr>
      </w:pPr>
    </w:p>
    <w:p w:rsidR="00E32F3E" w:rsidRPr="00E32F3E" w:rsidRDefault="00E32F3E" w:rsidP="00E32F3E">
      <w:pPr>
        <w:ind w:left="720"/>
        <w:contextualSpacing/>
        <w:rPr>
          <w:rFonts w:ascii="Calibri" w:eastAsia="Calibri" w:hAnsi="Calibri" w:cs="Times New Roman"/>
        </w:rPr>
      </w:pPr>
      <w:r>
        <w:rPr>
          <w:rFonts w:ascii="Calibri" w:eastAsia="Calibri" w:hAnsi="Calibri" w:cs="Times New Roman"/>
        </w:rPr>
        <w:t>Priority 2:</w:t>
      </w:r>
      <w:r w:rsidR="009D56D9">
        <w:rPr>
          <w:rFonts w:ascii="Calibri" w:eastAsia="Calibri" w:hAnsi="Calibri" w:cs="Times New Roman"/>
        </w:rPr>
        <w:t xml:space="preserve">   </w:t>
      </w:r>
      <w:sdt>
        <w:sdtPr>
          <w:rPr>
            <w:rFonts w:ascii="Calibri" w:eastAsia="Calibri" w:hAnsi="Calibri" w:cs="Times New Roman"/>
          </w:rPr>
          <w:id w:val="-1512066073"/>
          <w:placeholder>
            <w:docPart w:val="CF60A8BD309643DCBAC2F72B5C363620"/>
          </w:placeholder>
          <w:showingPlcHdr/>
        </w:sdtPr>
        <w:sdtContent>
          <w:r w:rsidRPr="008C5202">
            <w:rPr>
              <w:rStyle w:val="PlaceholderText"/>
            </w:rPr>
            <w:t>Click here to enter text.</w:t>
          </w:r>
        </w:sdtContent>
      </w:sdt>
    </w:p>
    <w:p w:rsidR="00E32F3E" w:rsidRDefault="00E32F3E" w:rsidP="00E32F3E">
      <w:pPr>
        <w:ind w:left="720"/>
        <w:contextualSpacing/>
        <w:rPr>
          <w:rFonts w:ascii="Calibri" w:eastAsia="Calibri" w:hAnsi="Calibri" w:cs="Times New Roman"/>
        </w:rPr>
      </w:pPr>
    </w:p>
    <w:p w:rsidR="00E32F3E" w:rsidRDefault="00E32F3E" w:rsidP="00E32F3E">
      <w:pPr>
        <w:ind w:left="720"/>
        <w:contextualSpacing/>
        <w:rPr>
          <w:rFonts w:ascii="Calibri" w:eastAsia="Calibri" w:hAnsi="Calibri" w:cs="Times New Roman"/>
        </w:rPr>
      </w:pPr>
    </w:p>
    <w:p w:rsidR="00E32F3E" w:rsidRDefault="00E32F3E" w:rsidP="00E32F3E">
      <w:pPr>
        <w:ind w:left="720"/>
        <w:contextualSpacing/>
        <w:rPr>
          <w:rFonts w:ascii="Calibri" w:eastAsia="Calibri" w:hAnsi="Calibri" w:cs="Times New Roman"/>
        </w:rPr>
      </w:pPr>
    </w:p>
    <w:p w:rsidR="00E32F3E" w:rsidRPr="00E32F3E" w:rsidRDefault="00E32F3E" w:rsidP="00E32F3E">
      <w:pPr>
        <w:ind w:left="720"/>
        <w:contextualSpacing/>
        <w:rPr>
          <w:rFonts w:ascii="Calibri" w:eastAsia="Calibri" w:hAnsi="Calibri" w:cs="Times New Roman"/>
        </w:rPr>
      </w:pPr>
      <w:r>
        <w:rPr>
          <w:rFonts w:ascii="Calibri" w:eastAsia="Calibri" w:hAnsi="Calibri" w:cs="Times New Roman"/>
        </w:rPr>
        <w:t>Priority 3:</w:t>
      </w:r>
      <w:r w:rsidR="009D56D9">
        <w:rPr>
          <w:rFonts w:ascii="Calibri" w:eastAsia="Calibri" w:hAnsi="Calibri" w:cs="Times New Roman"/>
        </w:rPr>
        <w:t xml:space="preserve">   </w:t>
      </w:r>
      <w:sdt>
        <w:sdtPr>
          <w:rPr>
            <w:rFonts w:ascii="Calibri" w:eastAsia="Calibri" w:hAnsi="Calibri" w:cs="Times New Roman"/>
          </w:rPr>
          <w:id w:val="424772643"/>
          <w:placeholder>
            <w:docPart w:val="16FDAB41C8884866948C0A970309CB84"/>
          </w:placeholder>
          <w:showingPlcHdr/>
        </w:sdtPr>
        <w:sdtContent>
          <w:r w:rsidRPr="008C5202">
            <w:rPr>
              <w:rStyle w:val="PlaceholderText"/>
            </w:rPr>
            <w:t>Click here to enter text.</w:t>
          </w:r>
        </w:sdtContent>
      </w:sdt>
    </w:p>
    <w:p w:rsidR="00E32F3E" w:rsidRPr="00E32F3E" w:rsidRDefault="00E32F3E" w:rsidP="00E32F3E">
      <w:pPr>
        <w:ind w:left="720"/>
        <w:contextualSpacing/>
        <w:rPr>
          <w:rFonts w:ascii="Calibri" w:eastAsia="Calibri" w:hAnsi="Calibri" w:cs="Times New Roman"/>
        </w:rPr>
      </w:pPr>
    </w:p>
    <w:p w:rsidR="00E32F3E" w:rsidRPr="00E32F3E" w:rsidRDefault="00E32F3E" w:rsidP="00E32F3E">
      <w:pPr>
        <w:ind w:left="720"/>
        <w:contextualSpacing/>
        <w:rPr>
          <w:rFonts w:ascii="Calibri" w:eastAsia="Calibri" w:hAnsi="Calibri" w:cs="Times New Roman"/>
        </w:rPr>
      </w:pPr>
    </w:p>
    <w:p w:rsidR="00E32F3E" w:rsidRPr="00E32F3E" w:rsidRDefault="00E32F3E" w:rsidP="00E32F3E">
      <w:pPr>
        <w:ind w:left="720"/>
        <w:contextualSpacing/>
        <w:rPr>
          <w:rFonts w:ascii="Calibri" w:eastAsia="Calibri" w:hAnsi="Calibri" w:cs="Times New Roman"/>
        </w:rPr>
      </w:pPr>
    </w:p>
    <w:sectPr w:rsidR="00E32F3E" w:rsidRPr="00E32F3E" w:rsidSect="0091349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C4357F"/>
    <w:multiLevelType w:val="hybridMultilevel"/>
    <w:tmpl w:val="FB2A46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585"/>
    <w:rsid w:val="004A3A0D"/>
    <w:rsid w:val="00566709"/>
    <w:rsid w:val="007A14BA"/>
    <w:rsid w:val="009D56D9"/>
    <w:rsid w:val="00C75585"/>
    <w:rsid w:val="00E32F3E"/>
    <w:rsid w:val="00FA4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2F3E"/>
    <w:rPr>
      <w:color w:val="808080"/>
    </w:rPr>
  </w:style>
  <w:style w:type="paragraph" w:styleId="BalloonText">
    <w:name w:val="Balloon Text"/>
    <w:basedOn w:val="Normal"/>
    <w:link w:val="BalloonTextChar"/>
    <w:uiPriority w:val="99"/>
    <w:semiHidden/>
    <w:unhideWhenUsed/>
    <w:rsid w:val="00E32F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F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2F3E"/>
    <w:rPr>
      <w:color w:val="808080"/>
    </w:rPr>
  </w:style>
  <w:style w:type="paragraph" w:styleId="BalloonText">
    <w:name w:val="Balloon Text"/>
    <w:basedOn w:val="Normal"/>
    <w:link w:val="BalloonTextChar"/>
    <w:uiPriority w:val="99"/>
    <w:semiHidden/>
    <w:unhideWhenUsed/>
    <w:rsid w:val="00E32F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F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schnauber@leadingageny.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1EA2B713B1442C2AFCBA1C03481A2C5"/>
        <w:category>
          <w:name w:val="General"/>
          <w:gallery w:val="placeholder"/>
        </w:category>
        <w:types>
          <w:type w:val="bbPlcHdr"/>
        </w:types>
        <w:behaviors>
          <w:behavior w:val="content"/>
        </w:behaviors>
        <w:guid w:val="{13B22373-4BA4-4B60-824E-86AE6CB937C1}"/>
      </w:docPartPr>
      <w:docPartBody>
        <w:p w:rsidR="00000000" w:rsidRDefault="00317242" w:rsidP="00317242">
          <w:pPr>
            <w:pStyle w:val="B1EA2B713B1442C2AFCBA1C03481A2C510"/>
          </w:pPr>
          <w:r>
            <w:rPr>
              <w:rStyle w:val="PlaceholderText"/>
            </w:rPr>
            <w:t>Click here</w:t>
          </w:r>
          <w:r w:rsidRPr="008C5202">
            <w:rPr>
              <w:rStyle w:val="PlaceholderText"/>
            </w:rPr>
            <w:t xml:space="preserve"> to enter text.</w:t>
          </w:r>
        </w:p>
      </w:docPartBody>
    </w:docPart>
    <w:docPart>
      <w:docPartPr>
        <w:name w:val="63BFC46D71E64324920DD9F2F607C9FA"/>
        <w:category>
          <w:name w:val="General"/>
          <w:gallery w:val="placeholder"/>
        </w:category>
        <w:types>
          <w:type w:val="bbPlcHdr"/>
        </w:types>
        <w:behaviors>
          <w:behavior w:val="content"/>
        </w:behaviors>
        <w:guid w:val="{C40A0520-C868-439A-97FF-6576CE414B15}"/>
      </w:docPartPr>
      <w:docPartBody>
        <w:p w:rsidR="00000000" w:rsidRDefault="00317242" w:rsidP="00317242">
          <w:pPr>
            <w:pStyle w:val="63BFC46D71E64324920DD9F2F607C9FA9"/>
          </w:pPr>
          <w:r w:rsidRPr="008C5202">
            <w:rPr>
              <w:rStyle w:val="PlaceholderText"/>
            </w:rPr>
            <w:t>Click here to enter text.</w:t>
          </w:r>
        </w:p>
      </w:docPartBody>
    </w:docPart>
    <w:docPart>
      <w:docPartPr>
        <w:name w:val="43AAEE41C51F492B86C8A6205D3645DC"/>
        <w:category>
          <w:name w:val="General"/>
          <w:gallery w:val="placeholder"/>
        </w:category>
        <w:types>
          <w:type w:val="bbPlcHdr"/>
        </w:types>
        <w:behaviors>
          <w:behavior w:val="content"/>
        </w:behaviors>
        <w:guid w:val="{BF9864DF-3429-4D33-B1F3-827ED81B1296}"/>
      </w:docPartPr>
      <w:docPartBody>
        <w:p w:rsidR="00000000" w:rsidRDefault="00317242" w:rsidP="00317242">
          <w:pPr>
            <w:pStyle w:val="43AAEE41C51F492B86C8A6205D3645DC9"/>
          </w:pPr>
          <w:r w:rsidRPr="008C5202">
            <w:rPr>
              <w:rStyle w:val="PlaceholderText"/>
            </w:rPr>
            <w:t>Click here to enter text.</w:t>
          </w:r>
        </w:p>
      </w:docPartBody>
    </w:docPart>
    <w:docPart>
      <w:docPartPr>
        <w:name w:val="3B97906DC4A0417A970BF5CD78C874FE"/>
        <w:category>
          <w:name w:val="General"/>
          <w:gallery w:val="placeholder"/>
        </w:category>
        <w:types>
          <w:type w:val="bbPlcHdr"/>
        </w:types>
        <w:behaviors>
          <w:behavior w:val="content"/>
        </w:behaviors>
        <w:guid w:val="{AF37C480-18C4-490F-8E47-A4CFF4C1E981}"/>
      </w:docPartPr>
      <w:docPartBody>
        <w:p w:rsidR="00000000" w:rsidRDefault="00317242" w:rsidP="00317242">
          <w:pPr>
            <w:pStyle w:val="3B97906DC4A0417A970BF5CD78C874FE9"/>
          </w:pPr>
          <w:r w:rsidRPr="008C5202">
            <w:rPr>
              <w:rStyle w:val="PlaceholderText"/>
            </w:rPr>
            <w:t>Click here to enter text.</w:t>
          </w:r>
        </w:p>
      </w:docPartBody>
    </w:docPart>
    <w:docPart>
      <w:docPartPr>
        <w:name w:val="191062B4C4D54B92A8AEBDD536159F72"/>
        <w:category>
          <w:name w:val="General"/>
          <w:gallery w:val="placeholder"/>
        </w:category>
        <w:types>
          <w:type w:val="bbPlcHdr"/>
        </w:types>
        <w:behaviors>
          <w:behavior w:val="content"/>
        </w:behaviors>
        <w:guid w:val="{37624C71-B1E9-465E-9D73-CBD69F998944}"/>
      </w:docPartPr>
      <w:docPartBody>
        <w:p w:rsidR="00000000" w:rsidRDefault="00317242" w:rsidP="00317242">
          <w:pPr>
            <w:pStyle w:val="191062B4C4D54B92A8AEBDD536159F729"/>
          </w:pPr>
          <w:r w:rsidRPr="008C520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242"/>
    <w:rsid w:val="00317242"/>
    <w:rsid w:val="00467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242"/>
    <w:rPr>
      <w:rFonts w:cs="Times New Roman"/>
      <w:sz w:val="3276"/>
      <w:szCs w:val="3276"/>
    </w:rPr>
  </w:style>
  <w:style w:type="character" w:default="1" w:styleId="DefaultParagraphFont">
    <w:name w:val="Default Paragraph Font"/>
    <w:uiPriority w:val="1"/>
    <w:semiHidden/>
    <w:unhideWhenUsed/>
    <w:rsid w:val="0031724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7242"/>
    <w:rPr>
      <w:color w:val="808080"/>
    </w:rPr>
  </w:style>
  <w:style w:type="paragraph" w:customStyle="1" w:styleId="B1EA2B713B1442C2AFCBA1C03481A2C5">
    <w:name w:val="B1EA2B713B1442C2AFCBA1C03481A2C5"/>
    <w:rsid w:val="00317242"/>
  </w:style>
  <w:style w:type="paragraph" w:customStyle="1" w:styleId="B1EA2B713B1442C2AFCBA1C03481A2C51">
    <w:name w:val="B1EA2B713B1442C2AFCBA1C03481A2C51"/>
    <w:rsid w:val="00317242"/>
  </w:style>
  <w:style w:type="paragraph" w:customStyle="1" w:styleId="63BFC46D71E64324920DD9F2F607C9FA">
    <w:name w:val="63BFC46D71E64324920DD9F2F607C9FA"/>
    <w:rsid w:val="00317242"/>
  </w:style>
  <w:style w:type="paragraph" w:customStyle="1" w:styleId="43AAEE41C51F492B86C8A6205D3645DC">
    <w:name w:val="43AAEE41C51F492B86C8A6205D3645DC"/>
    <w:rsid w:val="00317242"/>
  </w:style>
  <w:style w:type="paragraph" w:customStyle="1" w:styleId="3B97906DC4A0417A970BF5CD78C874FE">
    <w:name w:val="3B97906DC4A0417A970BF5CD78C874FE"/>
    <w:rsid w:val="00317242"/>
  </w:style>
  <w:style w:type="paragraph" w:customStyle="1" w:styleId="191062B4C4D54B92A8AEBDD536159F72">
    <w:name w:val="191062B4C4D54B92A8AEBDD536159F72"/>
    <w:rsid w:val="00317242"/>
  </w:style>
  <w:style w:type="paragraph" w:customStyle="1" w:styleId="28EA17933BF848A5B87F679FB638DF22">
    <w:name w:val="28EA17933BF848A5B87F679FB638DF22"/>
    <w:rsid w:val="00317242"/>
  </w:style>
  <w:style w:type="paragraph" w:customStyle="1" w:styleId="CF60A8BD309643DCBAC2F72B5C363620">
    <w:name w:val="CF60A8BD309643DCBAC2F72B5C363620"/>
    <w:rsid w:val="00317242"/>
  </w:style>
  <w:style w:type="paragraph" w:customStyle="1" w:styleId="16FDAB41C8884866948C0A970309CB84">
    <w:name w:val="16FDAB41C8884866948C0A970309CB84"/>
    <w:rsid w:val="00317242"/>
  </w:style>
  <w:style w:type="paragraph" w:customStyle="1" w:styleId="B1EA2B713B1442C2AFCBA1C03481A2C52">
    <w:name w:val="B1EA2B713B1442C2AFCBA1C03481A2C52"/>
    <w:rsid w:val="00317242"/>
  </w:style>
  <w:style w:type="paragraph" w:customStyle="1" w:styleId="63BFC46D71E64324920DD9F2F607C9FA1">
    <w:name w:val="63BFC46D71E64324920DD9F2F607C9FA1"/>
    <w:rsid w:val="00317242"/>
  </w:style>
  <w:style w:type="paragraph" w:customStyle="1" w:styleId="43AAEE41C51F492B86C8A6205D3645DC1">
    <w:name w:val="43AAEE41C51F492B86C8A6205D3645DC1"/>
    <w:rsid w:val="00317242"/>
  </w:style>
  <w:style w:type="paragraph" w:customStyle="1" w:styleId="3B97906DC4A0417A970BF5CD78C874FE1">
    <w:name w:val="3B97906DC4A0417A970BF5CD78C874FE1"/>
    <w:rsid w:val="00317242"/>
  </w:style>
  <w:style w:type="paragraph" w:customStyle="1" w:styleId="191062B4C4D54B92A8AEBDD536159F721">
    <w:name w:val="191062B4C4D54B92A8AEBDD536159F721"/>
    <w:rsid w:val="00317242"/>
  </w:style>
  <w:style w:type="paragraph" w:customStyle="1" w:styleId="28EA17933BF848A5B87F679FB638DF221">
    <w:name w:val="28EA17933BF848A5B87F679FB638DF221"/>
    <w:rsid w:val="00317242"/>
  </w:style>
  <w:style w:type="paragraph" w:customStyle="1" w:styleId="CF60A8BD309643DCBAC2F72B5C3636201">
    <w:name w:val="CF60A8BD309643DCBAC2F72B5C3636201"/>
    <w:rsid w:val="00317242"/>
  </w:style>
  <w:style w:type="paragraph" w:customStyle="1" w:styleId="16FDAB41C8884866948C0A970309CB841">
    <w:name w:val="16FDAB41C8884866948C0A970309CB841"/>
    <w:rsid w:val="00317242"/>
  </w:style>
  <w:style w:type="paragraph" w:customStyle="1" w:styleId="B1EA2B713B1442C2AFCBA1C03481A2C53">
    <w:name w:val="B1EA2B713B1442C2AFCBA1C03481A2C53"/>
    <w:rsid w:val="00317242"/>
  </w:style>
  <w:style w:type="paragraph" w:customStyle="1" w:styleId="63BFC46D71E64324920DD9F2F607C9FA2">
    <w:name w:val="63BFC46D71E64324920DD9F2F607C9FA2"/>
    <w:rsid w:val="00317242"/>
  </w:style>
  <w:style w:type="paragraph" w:customStyle="1" w:styleId="43AAEE41C51F492B86C8A6205D3645DC2">
    <w:name w:val="43AAEE41C51F492B86C8A6205D3645DC2"/>
    <w:rsid w:val="00317242"/>
  </w:style>
  <w:style w:type="paragraph" w:customStyle="1" w:styleId="3B97906DC4A0417A970BF5CD78C874FE2">
    <w:name w:val="3B97906DC4A0417A970BF5CD78C874FE2"/>
    <w:rsid w:val="00317242"/>
  </w:style>
  <w:style w:type="paragraph" w:customStyle="1" w:styleId="191062B4C4D54B92A8AEBDD536159F722">
    <w:name w:val="191062B4C4D54B92A8AEBDD536159F722"/>
    <w:rsid w:val="00317242"/>
  </w:style>
  <w:style w:type="paragraph" w:customStyle="1" w:styleId="28EA17933BF848A5B87F679FB638DF222">
    <w:name w:val="28EA17933BF848A5B87F679FB638DF222"/>
    <w:rsid w:val="00317242"/>
  </w:style>
  <w:style w:type="paragraph" w:customStyle="1" w:styleId="CF60A8BD309643DCBAC2F72B5C3636202">
    <w:name w:val="CF60A8BD309643DCBAC2F72B5C3636202"/>
    <w:rsid w:val="00317242"/>
  </w:style>
  <w:style w:type="paragraph" w:customStyle="1" w:styleId="16FDAB41C8884866948C0A970309CB842">
    <w:name w:val="16FDAB41C8884866948C0A970309CB842"/>
    <w:rsid w:val="00317242"/>
  </w:style>
  <w:style w:type="paragraph" w:customStyle="1" w:styleId="B1EA2B713B1442C2AFCBA1C03481A2C54">
    <w:name w:val="B1EA2B713B1442C2AFCBA1C03481A2C54"/>
    <w:rsid w:val="00317242"/>
  </w:style>
  <w:style w:type="paragraph" w:customStyle="1" w:styleId="63BFC46D71E64324920DD9F2F607C9FA3">
    <w:name w:val="63BFC46D71E64324920DD9F2F607C9FA3"/>
    <w:rsid w:val="00317242"/>
  </w:style>
  <w:style w:type="paragraph" w:customStyle="1" w:styleId="43AAEE41C51F492B86C8A6205D3645DC3">
    <w:name w:val="43AAEE41C51F492B86C8A6205D3645DC3"/>
    <w:rsid w:val="00317242"/>
  </w:style>
  <w:style w:type="paragraph" w:customStyle="1" w:styleId="3B97906DC4A0417A970BF5CD78C874FE3">
    <w:name w:val="3B97906DC4A0417A970BF5CD78C874FE3"/>
    <w:rsid w:val="00317242"/>
  </w:style>
  <w:style w:type="paragraph" w:customStyle="1" w:styleId="191062B4C4D54B92A8AEBDD536159F723">
    <w:name w:val="191062B4C4D54B92A8AEBDD536159F723"/>
    <w:rsid w:val="00317242"/>
  </w:style>
  <w:style w:type="paragraph" w:customStyle="1" w:styleId="28EA17933BF848A5B87F679FB638DF223">
    <w:name w:val="28EA17933BF848A5B87F679FB638DF223"/>
    <w:rsid w:val="00317242"/>
  </w:style>
  <w:style w:type="paragraph" w:customStyle="1" w:styleId="CF60A8BD309643DCBAC2F72B5C3636203">
    <w:name w:val="CF60A8BD309643DCBAC2F72B5C3636203"/>
    <w:rsid w:val="00317242"/>
  </w:style>
  <w:style w:type="paragraph" w:customStyle="1" w:styleId="16FDAB41C8884866948C0A970309CB843">
    <w:name w:val="16FDAB41C8884866948C0A970309CB843"/>
    <w:rsid w:val="00317242"/>
  </w:style>
  <w:style w:type="paragraph" w:customStyle="1" w:styleId="B1EA2B713B1442C2AFCBA1C03481A2C55">
    <w:name w:val="B1EA2B713B1442C2AFCBA1C03481A2C55"/>
    <w:rsid w:val="00317242"/>
  </w:style>
  <w:style w:type="paragraph" w:customStyle="1" w:styleId="63BFC46D71E64324920DD9F2F607C9FA4">
    <w:name w:val="63BFC46D71E64324920DD9F2F607C9FA4"/>
    <w:rsid w:val="00317242"/>
  </w:style>
  <w:style w:type="paragraph" w:customStyle="1" w:styleId="43AAEE41C51F492B86C8A6205D3645DC4">
    <w:name w:val="43AAEE41C51F492B86C8A6205D3645DC4"/>
    <w:rsid w:val="00317242"/>
  </w:style>
  <w:style w:type="paragraph" w:customStyle="1" w:styleId="3B97906DC4A0417A970BF5CD78C874FE4">
    <w:name w:val="3B97906DC4A0417A970BF5CD78C874FE4"/>
    <w:rsid w:val="00317242"/>
  </w:style>
  <w:style w:type="paragraph" w:customStyle="1" w:styleId="191062B4C4D54B92A8AEBDD536159F724">
    <w:name w:val="191062B4C4D54B92A8AEBDD536159F724"/>
    <w:rsid w:val="00317242"/>
  </w:style>
  <w:style w:type="paragraph" w:customStyle="1" w:styleId="28EA17933BF848A5B87F679FB638DF224">
    <w:name w:val="28EA17933BF848A5B87F679FB638DF224"/>
    <w:rsid w:val="00317242"/>
  </w:style>
  <w:style w:type="paragraph" w:customStyle="1" w:styleId="CF60A8BD309643DCBAC2F72B5C3636204">
    <w:name w:val="CF60A8BD309643DCBAC2F72B5C3636204"/>
    <w:rsid w:val="00317242"/>
  </w:style>
  <w:style w:type="paragraph" w:customStyle="1" w:styleId="16FDAB41C8884866948C0A970309CB844">
    <w:name w:val="16FDAB41C8884866948C0A970309CB844"/>
    <w:rsid w:val="00317242"/>
  </w:style>
  <w:style w:type="paragraph" w:customStyle="1" w:styleId="B1EA2B713B1442C2AFCBA1C03481A2C56">
    <w:name w:val="B1EA2B713B1442C2AFCBA1C03481A2C56"/>
    <w:rsid w:val="00317242"/>
  </w:style>
  <w:style w:type="paragraph" w:customStyle="1" w:styleId="63BFC46D71E64324920DD9F2F607C9FA5">
    <w:name w:val="63BFC46D71E64324920DD9F2F607C9FA5"/>
    <w:rsid w:val="00317242"/>
  </w:style>
  <w:style w:type="paragraph" w:customStyle="1" w:styleId="43AAEE41C51F492B86C8A6205D3645DC5">
    <w:name w:val="43AAEE41C51F492B86C8A6205D3645DC5"/>
    <w:rsid w:val="00317242"/>
  </w:style>
  <w:style w:type="paragraph" w:customStyle="1" w:styleId="3B97906DC4A0417A970BF5CD78C874FE5">
    <w:name w:val="3B97906DC4A0417A970BF5CD78C874FE5"/>
    <w:rsid w:val="00317242"/>
  </w:style>
  <w:style w:type="paragraph" w:customStyle="1" w:styleId="191062B4C4D54B92A8AEBDD536159F725">
    <w:name w:val="191062B4C4D54B92A8AEBDD536159F725"/>
    <w:rsid w:val="00317242"/>
  </w:style>
  <w:style w:type="paragraph" w:customStyle="1" w:styleId="28EA17933BF848A5B87F679FB638DF225">
    <w:name w:val="28EA17933BF848A5B87F679FB638DF225"/>
    <w:rsid w:val="00317242"/>
  </w:style>
  <w:style w:type="paragraph" w:customStyle="1" w:styleId="CF60A8BD309643DCBAC2F72B5C3636205">
    <w:name w:val="CF60A8BD309643DCBAC2F72B5C3636205"/>
    <w:rsid w:val="00317242"/>
  </w:style>
  <w:style w:type="paragraph" w:customStyle="1" w:styleId="16FDAB41C8884866948C0A970309CB845">
    <w:name w:val="16FDAB41C8884866948C0A970309CB845"/>
    <w:rsid w:val="00317242"/>
  </w:style>
  <w:style w:type="paragraph" w:customStyle="1" w:styleId="B1EA2B713B1442C2AFCBA1C03481A2C57">
    <w:name w:val="B1EA2B713B1442C2AFCBA1C03481A2C57"/>
    <w:rsid w:val="00317242"/>
  </w:style>
  <w:style w:type="paragraph" w:customStyle="1" w:styleId="63BFC46D71E64324920DD9F2F607C9FA6">
    <w:name w:val="63BFC46D71E64324920DD9F2F607C9FA6"/>
    <w:rsid w:val="00317242"/>
  </w:style>
  <w:style w:type="paragraph" w:customStyle="1" w:styleId="43AAEE41C51F492B86C8A6205D3645DC6">
    <w:name w:val="43AAEE41C51F492B86C8A6205D3645DC6"/>
    <w:rsid w:val="00317242"/>
  </w:style>
  <w:style w:type="paragraph" w:customStyle="1" w:styleId="3B97906DC4A0417A970BF5CD78C874FE6">
    <w:name w:val="3B97906DC4A0417A970BF5CD78C874FE6"/>
    <w:rsid w:val="00317242"/>
  </w:style>
  <w:style w:type="paragraph" w:customStyle="1" w:styleId="191062B4C4D54B92A8AEBDD536159F726">
    <w:name w:val="191062B4C4D54B92A8AEBDD536159F726"/>
    <w:rsid w:val="00317242"/>
  </w:style>
  <w:style w:type="paragraph" w:customStyle="1" w:styleId="28EA17933BF848A5B87F679FB638DF226">
    <w:name w:val="28EA17933BF848A5B87F679FB638DF226"/>
    <w:rsid w:val="00317242"/>
  </w:style>
  <w:style w:type="paragraph" w:customStyle="1" w:styleId="CF60A8BD309643DCBAC2F72B5C3636206">
    <w:name w:val="CF60A8BD309643DCBAC2F72B5C3636206"/>
    <w:rsid w:val="00317242"/>
  </w:style>
  <w:style w:type="paragraph" w:customStyle="1" w:styleId="16FDAB41C8884866948C0A970309CB846">
    <w:name w:val="16FDAB41C8884866948C0A970309CB846"/>
    <w:rsid w:val="00317242"/>
  </w:style>
  <w:style w:type="paragraph" w:customStyle="1" w:styleId="B1EA2B713B1442C2AFCBA1C03481A2C58">
    <w:name w:val="B1EA2B713B1442C2AFCBA1C03481A2C58"/>
    <w:rsid w:val="00317242"/>
  </w:style>
  <w:style w:type="paragraph" w:customStyle="1" w:styleId="63BFC46D71E64324920DD9F2F607C9FA7">
    <w:name w:val="63BFC46D71E64324920DD9F2F607C9FA7"/>
    <w:rsid w:val="00317242"/>
  </w:style>
  <w:style w:type="paragraph" w:customStyle="1" w:styleId="43AAEE41C51F492B86C8A6205D3645DC7">
    <w:name w:val="43AAEE41C51F492B86C8A6205D3645DC7"/>
    <w:rsid w:val="00317242"/>
  </w:style>
  <w:style w:type="paragraph" w:customStyle="1" w:styleId="3B97906DC4A0417A970BF5CD78C874FE7">
    <w:name w:val="3B97906DC4A0417A970BF5CD78C874FE7"/>
    <w:rsid w:val="00317242"/>
  </w:style>
  <w:style w:type="paragraph" w:customStyle="1" w:styleId="191062B4C4D54B92A8AEBDD536159F727">
    <w:name w:val="191062B4C4D54B92A8AEBDD536159F727"/>
    <w:rsid w:val="00317242"/>
  </w:style>
  <w:style w:type="paragraph" w:customStyle="1" w:styleId="28EA17933BF848A5B87F679FB638DF227">
    <w:name w:val="28EA17933BF848A5B87F679FB638DF227"/>
    <w:rsid w:val="00317242"/>
  </w:style>
  <w:style w:type="paragraph" w:customStyle="1" w:styleId="CF60A8BD309643DCBAC2F72B5C3636207">
    <w:name w:val="CF60A8BD309643DCBAC2F72B5C3636207"/>
    <w:rsid w:val="00317242"/>
  </w:style>
  <w:style w:type="paragraph" w:customStyle="1" w:styleId="16FDAB41C8884866948C0A970309CB847">
    <w:name w:val="16FDAB41C8884866948C0A970309CB847"/>
    <w:rsid w:val="00317242"/>
  </w:style>
  <w:style w:type="paragraph" w:customStyle="1" w:styleId="B1EA2B713B1442C2AFCBA1C03481A2C59">
    <w:name w:val="B1EA2B713B1442C2AFCBA1C03481A2C59"/>
    <w:rsid w:val="00317242"/>
  </w:style>
  <w:style w:type="paragraph" w:customStyle="1" w:styleId="63BFC46D71E64324920DD9F2F607C9FA8">
    <w:name w:val="63BFC46D71E64324920DD9F2F607C9FA8"/>
    <w:rsid w:val="00317242"/>
  </w:style>
  <w:style w:type="paragraph" w:customStyle="1" w:styleId="43AAEE41C51F492B86C8A6205D3645DC8">
    <w:name w:val="43AAEE41C51F492B86C8A6205D3645DC8"/>
    <w:rsid w:val="00317242"/>
  </w:style>
  <w:style w:type="paragraph" w:customStyle="1" w:styleId="3B97906DC4A0417A970BF5CD78C874FE8">
    <w:name w:val="3B97906DC4A0417A970BF5CD78C874FE8"/>
    <w:rsid w:val="00317242"/>
  </w:style>
  <w:style w:type="paragraph" w:customStyle="1" w:styleId="191062B4C4D54B92A8AEBDD536159F728">
    <w:name w:val="191062B4C4D54B92A8AEBDD536159F728"/>
    <w:rsid w:val="00317242"/>
  </w:style>
  <w:style w:type="paragraph" w:customStyle="1" w:styleId="28EA17933BF848A5B87F679FB638DF228">
    <w:name w:val="28EA17933BF848A5B87F679FB638DF228"/>
    <w:rsid w:val="00317242"/>
  </w:style>
  <w:style w:type="paragraph" w:customStyle="1" w:styleId="CF60A8BD309643DCBAC2F72B5C3636208">
    <w:name w:val="CF60A8BD309643DCBAC2F72B5C3636208"/>
    <w:rsid w:val="00317242"/>
  </w:style>
  <w:style w:type="paragraph" w:customStyle="1" w:styleId="16FDAB41C8884866948C0A970309CB848">
    <w:name w:val="16FDAB41C8884866948C0A970309CB848"/>
    <w:rsid w:val="00317242"/>
  </w:style>
  <w:style w:type="paragraph" w:customStyle="1" w:styleId="B1EA2B713B1442C2AFCBA1C03481A2C510">
    <w:name w:val="B1EA2B713B1442C2AFCBA1C03481A2C510"/>
    <w:rsid w:val="00317242"/>
  </w:style>
  <w:style w:type="paragraph" w:customStyle="1" w:styleId="63BFC46D71E64324920DD9F2F607C9FA9">
    <w:name w:val="63BFC46D71E64324920DD9F2F607C9FA9"/>
    <w:rsid w:val="00317242"/>
  </w:style>
  <w:style w:type="paragraph" w:customStyle="1" w:styleId="43AAEE41C51F492B86C8A6205D3645DC9">
    <w:name w:val="43AAEE41C51F492B86C8A6205D3645DC9"/>
    <w:rsid w:val="00317242"/>
  </w:style>
  <w:style w:type="paragraph" w:customStyle="1" w:styleId="3B97906DC4A0417A970BF5CD78C874FE9">
    <w:name w:val="3B97906DC4A0417A970BF5CD78C874FE9"/>
    <w:rsid w:val="00317242"/>
  </w:style>
  <w:style w:type="paragraph" w:customStyle="1" w:styleId="191062B4C4D54B92A8AEBDD536159F729">
    <w:name w:val="191062B4C4D54B92A8AEBDD536159F729"/>
    <w:rsid w:val="00317242"/>
  </w:style>
  <w:style w:type="paragraph" w:customStyle="1" w:styleId="28EA17933BF848A5B87F679FB638DF229">
    <w:name w:val="28EA17933BF848A5B87F679FB638DF229"/>
    <w:rsid w:val="00317242"/>
  </w:style>
  <w:style w:type="paragraph" w:customStyle="1" w:styleId="CF60A8BD309643DCBAC2F72B5C3636209">
    <w:name w:val="CF60A8BD309643DCBAC2F72B5C3636209"/>
    <w:rsid w:val="00317242"/>
  </w:style>
  <w:style w:type="paragraph" w:customStyle="1" w:styleId="16FDAB41C8884866948C0A970309CB849">
    <w:name w:val="16FDAB41C8884866948C0A970309CB849"/>
    <w:rsid w:val="0031724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242"/>
    <w:rPr>
      <w:rFonts w:cs="Times New Roman"/>
      <w:sz w:val="3276"/>
      <w:szCs w:val="3276"/>
    </w:rPr>
  </w:style>
  <w:style w:type="character" w:default="1" w:styleId="DefaultParagraphFont">
    <w:name w:val="Default Paragraph Font"/>
    <w:uiPriority w:val="1"/>
    <w:semiHidden/>
    <w:unhideWhenUsed/>
    <w:rsid w:val="0031724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7242"/>
    <w:rPr>
      <w:color w:val="808080"/>
    </w:rPr>
  </w:style>
  <w:style w:type="paragraph" w:customStyle="1" w:styleId="B1EA2B713B1442C2AFCBA1C03481A2C5">
    <w:name w:val="B1EA2B713B1442C2AFCBA1C03481A2C5"/>
    <w:rsid w:val="00317242"/>
  </w:style>
  <w:style w:type="paragraph" w:customStyle="1" w:styleId="B1EA2B713B1442C2AFCBA1C03481A2C51">
    <w:name w:val="B1EA2B713B1442C2AFCBA1C03481A2C51"/>
    <w:rsid w:val="00317242"/>
  </w:style>
  <w:style w:type="paragraph" w:customStyle="1" w:styleId="63BFC46D71E64324920DD9F2F607C9FA">
    <w:name w:val="63BFC46D71E64324920DD9F2F607C9FA"/>
    <w:rsid w:val="00317242"/>
  </w:style>
  <w:style w:type="paragraph" w:customStyle="1" w:styleId="43AAEE41C51F492B86C8A6205D3645DC">
    <w:name w:val="43AAEE41C51F492B86C8A6205D3645DC"/>
    <w:rsid w:val="00317242"/>
  </w:style>
  <w:style w:type="paragraph" w:customStyle="1" w:styleId="3B97906DC4A0417A970BF5CD78C874FE">
    <w:name w:val="3B97906DC4A0417A970BF5CD78C874FE"/>
    <w:rsid w:val="00317242"/>
  </w:style>
  <w:style w:type="paragraph" w:customStyle="1" w:styleId="191062B4C4D54B92A8AEBDD536159F72">
    <w:name w:val="191062B4C4D54B92A8AEBDD536159F72"/>
    <w:rsid w:val="00317242"/>
  </w:style>
  <w:style w:type="paragraph" w:customStyle="1" w:styleId="28EA17933BF848A5B87F679FB638DF22">
    <w:name w:val="28EA17933BF848A5B87F679FB638DF22"/>
    <w:rsid w:val="00317242"/>
  </w:style>
  <w:style w:type="paragraph" w:customStyle="1" w:styleId="CF60A8BD309643DCBAC2F72B5C363620">
    <w:name w:val="CF60A8BD309643DCBAC2F72B5C363620"/>
    <w:rsid w:val="00317242"/>
  </w:style>
  <w:style w:type="paragraph" w:customStyle="1" w:styleId="16FDAB41C8884866948C0A970309CB84">
    <w:name w:val="16FDAB41C8884866948C0A970309CB84"/>
    <w:rsid w:val="00317242"/>
  </w:style>
  <w:style w:type="paragraph" w:customStyle="1" w:styleId="B1EA2B713B1442C2AFCBA1C03481A2C52">
    <w:name w:val="B1EA2B713B1442C2AFCBA1C03481A2C52"/>
    <w:rsid w:val="00317242"/>
  </w:style>
  <w:style w:type="paragraph" w:customStyle="1" w:styleId="63BFC46D71E64324920DD9F2F607C9FA1">
    <w:name w:val="63BFC46D71E64324920DD9F2F607C9FA1"/>
    <w:rsid w:val="00317242"/>
  </w:style>
  <w:style w:type="paragraph" w:customStyle="1" w:styleId="43AAEE41C51F492B86C8A6205D3645DC1">
    <w:name w:val="43AAEE41C51F492B86C8A6205D3645DC1"/>
    <w:rsid w:val="00317242"/>
  </w:style>
  <w:style w:type="paragraph" w:customStyle="1" w:styleId="3B97906DC4A0417A970BF5CD78C874FE1">
    <w:name w:val="3B97906DC4A0417A970BF5CD78C874FE1"/>
    <w:rsid w:val="00317242"/>
  </w:style>
  <w:style w:type="paragraph" w:customStyle="1" w:styleId="191062B4C4D54B92A8AEBDD536159F721">
    <w:name w:val="191062B4C4D54B92A8AEBDD536159F721"/>
    <w:rsid w:val="00317242"/>
  </w:style>
  <w:style w:type="paragraph" w:customStyle="1" w:styleId="28EA17933BF848A5B87F679FB638DF221">
    <w:name w:val="28EA17933BF848A5B87F679FB638DF221"/>
    <w:rsid w:val="00317242"/>
  </w:style>
  <w:style w:type="paragraph" w:customStyle="1" w:styleId="CF60A8BD309643DCBAC2F72B5C3636201">
    <w:name w:val="CF60A8BD309643DCBAC2F72B5C3636201"/>
    <w:rsid w:val="00317242"/>
  </w:style>
  <w:style w:type="paragraph" w:customStyle="1" w:styleId="16FDAB41C8884866948C0A970309CB841">
    <w:name w:val="16FDAB41C8884866948C0A970309CB841"/>
    <w:rsid w:val="00317242"/>
  </w:style>
  <w:style w:type="paragraph" w:customStyle="1" w:styleId="B1EA2B713B1442C2AFCBA1C03481A2C53">
    <w:name w:val="B1EA2B713B1442C2AFCBA1C03481A2C53"/>
    <w:rsid w:val="00317242"/>
  </w:style>
  <w:style w:type="paragraph" w:customStyle="1" w:styleId="63BFC46D71E64324920DD9F2F607C9FA2">
    <w:name w:val="63BFC46D71E64324920DD9F2F607C9FA2"/>
    <w:rsid w:val="00317242"/>
  </w:style>
  <w:style w:type="paragraph" w:customStyle="1" w:styleId="43AAEE41C51F492B86C8A6205D3645DC2">
    <w:name w:val="43AAEE41C51F492B86C8A6205D3645DC2"/>
    <w:rsid w:val="00317242"/>
  </w:style>
  <w:style w:type="paragraph" w:customStyle="1" w:styleId="3B97906DC4A0417A970BF5CD78C874FE2">
    <w:name w:val="3B97906DC4A0417A970BF5CD78C874FE2"/>
    <w:rsid w:val="00317242"/>
  </w:style>
  <w:style w:type="paragraph" w:customStyle="1" w:styleId="191062B4C4D54B92A8AEBDD536159F722">
    <w:name w:val="191062B4C4D54B92A8AEBDD536159F722"/>
    <w:rsid w:val="00317242"/>
  </w:style>
  <w:style w:type="paragraph" w:customStyle="1" w:styleId="28EA17933BF848A5B87F679FB638DF222">
    <w:name w:val="28EA17933BF848A5B87F679FB638DF222"/>
    <w:rsid w:val="00317242"/>
  </w:style>
  <w:style w:type="paragraph" w:customStyle="1" w:styleId="CF60A8BD309643DCBAC2F72B5C3636202">
    <w:name w:val="CF60A8BD309643DCBAC2F72B5C3636202"/>
    <w:rsid w:val="00317242"/>
  </w:style>
  <w:style w:type="paragraph" w:customStyle="1" w:styleId="16FDAB41C8884866948C0A970309CB842">
    <w:name w:val="16FDAB41C8884866948C0A970309CB842"/>
    <w:rsid w:val="00317242"/>
  </w:style>
  <w:style w:type="paragraph" w:customStyle="1" w:styleId="B1EA2B713B1442C2AFCBA1C03481A2C54">
    <w:name w:val="B1EA2B713B1442C2AFCBA1C03481A2C54"/>
    <w:rsid w:val="00317242"/>
  </w:style>
  <w:style w:type="paragraph" w:customStyle="1" w:styleId="63BFC46D71E64324920DD9F2F607C9FA3">
    <w:name w:val="63BFC46D71E64324920DD9F2F607C9FA3"/>
    <w:rsid w:val="00317242"/>
  </w:style>
  <w:style w:type="paragraph" w:customStyle="1" w:styleId="43AAEE41C51F492B86C8A6205D3645DC3">
    <w:name w:val="43AAEE41C51F492B86C8A6205D3645DC3"/>
    <w:rsid w:val="00317242"/>
  </w:style>
  <w:style w:type="paragraph" w:customStyle="1" w:styleId="3B97906DC4A0417A970BF5CD78C874FE3">
    <w:name w:val="3B97906DC4A0417A970BF5CD78C874FE3"/>
    <w:rsid w:val="00317242"/>
  </w:style>
  <w:style w:type="paragraph" w:customStyle="1" w:styleId="191062B4C4D54B92A8AEBDD536159F723">
    <w:name w:val="191062B4C4D54B92A8AEBDD536159F723"/>
    <w:rsid w:val="00317242"/>
  </w:style>
  <w:style w:type="paragraph" w:customStyle="1" w:styleId="28EA17933BF848A5B87F679FB638DF223">
    <w:name w:val="28EA17933BF848A5B87F679FB638DF223"/>
    <w:rsid w:val="00317242"/>
  </w:style>
  <w:style w:type="paragraph" w:customStyle="1" w:styleId="CF60A8BD309643DCBAC2F72B5C3636203">
    <w:name w:val="CF60A8BD309643DCBAC2F72B5C3636203"/>
    <w:rsid w:val="00317242"/>
  </w:style>
  <w:style w:type="paragraph" w:customStyle="1" w:styleId="16FDAB41C8884866948C0A970309CB843">
    <w:name w:val="16FDAB41C8884866948C0A970309CB843"/>
    <w:rsid w:val="00317242"/>
  </w:style>
  <w:style w:type="paragraph" w:customStyle="1" w:styleId="B1EA2B713B1442C2AFCBA1C03481A2C55">
    <w:name w:val="B1EA2B713B1442C2AFCBA1C03481A2C55"/>
    <w:rsid w:val="00317242"/>
  </w:style>
  <w:style w:type="paragraph" w:customStyle="1" w:styleId="63BFC46D71E64324920DD9F2F607C9FA4">
    <w:name w:val="63BFC46D71E64324920DD9F2F607C9FA4"/>
    <w:rsid w:val="00317242"/>
  </w:style>
  <w:style w:type="paragraph" w:customStyle="1" w:styleId="43AAEE41C51F492B86C8A6205D3645DC4">
    <w:name w:val="43AAEE41C51F492B86C8A6205D3645DC4"/>
    <w:rsid w:val="00317242"/>
  </w:style>
  <w:style w:type="paragraph" w:customStyle="1" w:styleId="3B97906DC4A0417A970BF5CD78C874FE4">
    <w:name w:val="3B97906DC4A0417A970BF5CD78C874FE4"/>
    <w:rsid w:val="00317242"/>
  </w:style>
  <w:style w:type="paragraph" w:customStyle="1" w:styleId="191062B4C4D54B92A8AEBDD536159F724">
    <w:name w:val="191062B4C4D54B92A8AEBDD536159F724"/>
    <w:rsid w:val="00317242"/>
  </w:style>
  <w:style w:type="paragraph" w:customStyle="1" w:styleId="28EA17933BF848A5B87F679FB638DF224">
    <w:name w:val="28EA17933BF848A5B87F679FB638DF224"/>
    <w:rsid w:val="00317242"/>
  </w:style>
  <w:style w:type="paragraph" w:customStyle="1" w:styleId="CF60A8BD309643DCBAC2F72B5C3636204">
    <w:name w:val="CF60A8BD309643DCBAC2F72B5C3636204"/>
    <w:rsid w:val="00317242"/>
  </w:style>
  <w:style w:type="paragraph" w:customStyle="1" w:styleId="16FDAB41C8884866948C0A970309CB844">
    <w:name w:val="16FDAB41C8884866948C0A970309CB844"/>
    <w:rsid w:val="00317242"/>
  </w:style>
  <w:style w:type="paragraph" w:customStyle="1" w:styleId="B1EA2B713B1442C2AFCBA1C03481A2C56">
    <w:name w:val="B1EA2B713B1442C2AFCBA1C03481A2C56"/>
    <w:rsid w:val="00317242"/>
  </w:style>
  <w:style w:type="paragraph" w:customStyle="1" w:styleId="63BFC46D71E64324920DD9F2F607C9FA5">
    <w:name w:val="63BFC46D71E64324920DD9F2F607C9FA5"/>
    <w:rsid w:val="00317242"/>
  </w:style>
  <w:style w:type="paragraph" w:customStyle="1" w:styleId="43AAEE41C51F492B86C8A6205D3645DC5">
    <w:name w:val="43AAEE41C51F492B86C8A6205D3645DC5"/>
    <w:rsid w:val="00317242"/>
  </w:style>
  <w:style w:type="paragraph" w:customStyle="1" w:styleId="3B97906DC4A0417A970BF5CD78C874FE5">
    <w:name w:val="3B97906DC4A0417A970BF5CD78C874FE5"/>
    <w:rsid w:val="00317242"/>
  </w:style>
  <w:style w:type="paragraph" w:customStyle="1" w:styleId="191062B4C4D54B92A8AEBDD536159F725">
    <w:name w:val="191062B4C4D54B92A8AEBDD536159F725"/>
    <w:rsid w:val="00317242"/>
  </w:style>
  <w:style w:type="paragraph" w:customStyle="1" w:styleId="28EA17933BF848A5B87F679FB638DF225">
    <w:name w:val="28EA17933BF848A5B87F679FB638DF225"/>
    <w:rsid w:val="00317242"/>
  </w:style>
  <w:style w:type="paragraph" w:customStyle="1" w:styleId="CF60A8BD309643DCBAC2F72B5C3636205">
    <w:name w:val="CF60A8BD309643DCBAC2F72B5C3636205"/>
    <w:rsid w:val="00317242"/>
  </w:style>
  <w:style w:type="paragraph" w:customStyle="1" w:styleId="16FDAB41C8884866948C0A970309CB845">
    <w:name w:val="16FDAB41C8884866948C0A970309CB845"/>
    <w:rsid w:val="00317242"/>
  </w:style>
  <w:style w:type="paragraph" w:customStyle="1" w:styleId="B1EA2B713B1442C2AFCBA1C03481A2C57">
    <w:name w:val="B1EA2B713B1442C2AFCBA1C03481A2C57"/>
    <w:rsid w:val="00317242"/>
  </w:style>
  <w:style w:type="paragraph" w:customStyle="1" w:styleId="63BFC46D71E64324920DD9F2F607C9FA6">
    <w:name w:val="63BFC46D71E64324920DD9F2F607C9FA6"/>
    <w:rsid w:val="00317242"/>
  </w:style>
  <w:style w:type="paragraph" w:customStyle="1" w:styleId="43AAEE41C51F492B86C8A6205D3645DC6">
    <w:name w:val="43AAEE41C51F492B86C8A6205D3645DC6"/>
    <w:rsid w:val="00317242"/>
  </w:style>
  <w:style w:type="paragraph" w:customStyle="1" w:styleId="3B97906DC4A0417A970BF5CD78C874FE6">
    <w:name w:val="3B97906DC4A0417A970BF5CD78C874FE6"/>
    <w:rsid w:val="00317242"/>
  </w:style>
  <w:style w:type="paragraph" w:customStyle="1" w:styleId="191062B4C4D54B92A8AEBDD536159F726">
    <w:name w:val="191062B4C4D54B92A8AEBDD536159F726"/>
    <w:rsid w:val="00317242"/>
  </w:style>
  <w:style w:type="paragraph" w:customStyle="1" w:styleId="28EA17933BF848A5B87F679FB638DF226">
    <w:name w:val="28EA17933BF848A5B87F679FB638DF226"/>
    <w:rsid w:val="00317242"/>
  </w:style>
  <w:style w:type="paragraph" w:customStyle="1" w:styleId="CF60A8BD309643DCBAC2F72B5C3636206">
    <w:name w:val="CF60A8BD309643DCBAC2F72B5C3636206"/>
    <w:rsid w:val="00317242"/>
  </w:style>
  <w:style w:type="paragraph" w:customStyle="1" w:styleId="16FDAB41C8884866948C0A970309CB846">
    <w:name w:val="16FDAB41C8884866948C0A970309CB846"/>
    <w:rsid w:val="00317242"/>
  </w:style>
  <w:style w:type="paragraph" w:customStyle="1" w:styleId="B1EA2B713B1442C2AFCBA1C03481A2C58">
    <w:name w:val="B1EA2B713B1442C2AFCBA1C03481A2C58"/>
    <w:rsid w:val="00317242"/>
  </w:style>
  <w:style w:type="paragraph" w:customStyle="1" w:styleId="63BFC46D71E64324920DD9F2F607C9FA7">
    <w:name w:val="63BFC46D71E64324920DD9F2F607C9FA7"/>
    <w:rsid w:val="00317242"/>
  </w:style>
  <w:style w:type="paragraph" w:customStyle="1" w:styleId="43AAEE41C51F492B86C8A6205D3645DC7">
    <w:name w:val="43AAEE41C51F492B86C8A6205D3645DC7"/>
    <w:rsid w:val="00317242"/>
  </w:style>
  <w:style w:type="paragraph" w:customStyle="1" w:styleId="3B97906DC4A0417A970BF5CD78C874FE7">
    <w:name w:val="3B97906DC4A0417A970BF5CD78C874FE7"/>
    <w:rsid w:val="00317242"/>
  </w:style>
  <w:style w:type="paragraph" w:customStyle="1" w:styleId="191062B4C4D54B92A8AEBDD536159F727">
    <w:name w:val="191062B4C4D54B92A8AEBDD536159F727"/>
    <w:rsid w:val="00317242"/>
  </w:style>
  <w:style w:type="paragraph" w:customStyle="1" w:styleId="28EA17933BF848A5B87F679FB638DF227">
    <w:name w:val="28EA17933BF848A5B87F679FB638DF227"/>
    <w:rsid w:val="00317242"/>
  </w:style>
  <w:style w:type="paragraph" w:customStyle="1" w:styleId="CF60A8BD309643DCBAC2F72B5C3636207">
    <w:name w:val="CF60A8BD309643DCBAC2F72B5C3636207"/>
    <w:rsid w:val="00317242"/>
  </w:style>
  <w:style w:type="paragraph" w:customStyle="1" w:styleId="16FDAB41C8884866948C0A970309CB847">
    <w:name w:val="16FDAB41C8884866948C0A970309CB847"/>
    <w:rsid w:val="00317242"/>
  </w:style>
  <w:style w:type="paragraph" w:customStyle="1" w:styleId="B1EA2B713B1442C2AFCBA1C03481A2C59">
    <w:name w:val="B1EA2B713B1442C2AFCBA1C03481A2C59"/>
    <w:rsid w:val="00317242"/>
  </w:style>
  <w:style w:type="paragraph" w:customStyle="1" w:styleId="63BFC46D71E64324920DD9F2F607C9FA8">
    <w:name w:val="63BFC46D71E64324920DD9F2F607C9FA8"/>
    <w:rsid w:val="00317242"/>
  </w:style>
  <w:style w:type="paragraph" w:customStyle="1" w:styleId="43AAEE41C51F492B86C8A6205D3645DC8">
    <w:name w:val="43AAEE41C51F492B86C8A6205D3645DC8"/>
    <w:rsid w:val="00317242"/>
  </w:style>
  <w:style w:type="paragraph" w:customStyle="1" w:styleId="3B97906DC4A0417A970BF5CD78C874FE8">
    <w:name w:val="3B97906DC4A0417A970BF5CD78C874FE8"/>
    <w:rsid w:val="00317242"/>
  </w:style>
  <w:style w:type="paragraph" w:customStyle="1" w:styleId="191062B4C4D54B92A8AEBDD536159F728">
    <w:name w:val="191062B4C4D54B92A8AEBDD536159F728"/>
    <w:rsid w:val="00317242"/>
  </w:style>
  <w:style w:type="paragraph" w:customStyle="1" w:styleId="28EA17933BF848A5B87F679FB638DF228">
    <w:name w:val="28EA17933BF848A5B87F679FB638DF228"/>
    <w:rsid w:val="00317242"/>
  </w:style>
  <w:style w:type="paragraph" w:customStyle="1" w:styleId="CF60A8BD309643DCBAC2F72B5C3636208">
    <w:name w:val="CF60A8BD309643DCBAC2F72B5C3636208"/>
    <w:rsid w:val="00317242"/>
  </w:style>
  <w:style w:type="paragraph" w:customStyle="1" w:styleId="16FDAB41C8884866948C0A970309CB848">
    <w:name w:val="16FDAB41C8884866948C0A970309CB848"/>
    <w:rsid w:val="00317242"/>
  </w:style>
  <w:style w:type="paragraph" w:customStyle="1" w:styleId="B1EA2B713B1442C2AFCBA1C03481A2C510">
    <w:name w:val="B1EA2B713B1442C2AFCBA1C03481A2C510"/>
    <w:rsid w:val="00317242"/>
  </w:style>
  <w:style w:type="paragraph" w:customStyle="1" w:styleId="63BFC46D71E64324920DD9F2F607C9FA9">
    <w:name w:val="63BFC46D71E64324920DD9F2F607C9FA9"/>
    <w:rsid w:val="00317242"/>
  </w:style>
  <w:style w:type="paragraph" w:customStyle="1" w:styleId="43AAEE41C51F492B86C8A6205D3645DC9">
    <w:name w:val="43AAEE41C51F492B86C8A6205D3645DC9"/>
    <w:rsid w:val="00317242"/>
  </w:style>
  <w:style w:type="paragraph" w:customStyle="1" w:styleId="3B97906DC4A0417A970BF5CD78C874FE9">
    <w:name w:val="3B97906DC4A0417A970BF5CD78C874FE9"/>
    <w:rsid w:val="00317242"/>
  </w:style>
  <w:style w:type="paragraph" w:customStyle="1" w:styleId="191062B4C4D54B92A8AEBDD536159F729">
    <w:name w:val="191062B4C4D54B92A8AEBDD536159F729"/>
    <w:rsid w:val="00317242"/>
  </w:style>
  <w:style w:type="paragraph" w:customStyle="1" w:styleId="28EA17933BF848A5B87F679FB638DF229">
    <w:name w:val="28EA17933BF848A5B87F679FB638DF229"/>
    <w:rsid w:val="00317242"/>
  </w:style>
  <w:style w:type="paragraph" w:customStyle="1" w:styleId="CF60A8BD309643DCBAC2F72B5C3636209">
    <w:name w:val="CF60A8BD309643DCBAC2F72B5C3636209"/>
    <w:rsid w:val="00317242"/>
  </w:style>
  <w:style w:type="paragraph" w:customStyle="1" w:styleId="16FDAB41C8884866948C0A970309CB849">
    <w:name w:val="16FDAB41C8884866948C0A970309CB849"/>
    <w:rsid w:val="003172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2016 LeadingAge NY Priority Form.doc</Template>
  <TotalTime>24</TotalTime>
  <Pages>1</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LeadingAge NY</Company>
  <LinksUpToDate>false</LinksUpToDate>
  <CharactersWithSpaces>2079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 Kirstein</dc:creator>
  <cp:lastModifiedBy>Darius Kirstein</cp:lastModifiedBy>
  <cp:revision>5</cp:revision>
  <dcterms:created xsi:type="dcterms:W3CDTF">2015-09-15T16:49:00Z</dcterms:created>
  <dcterms:modified xsi:type="dcterms:W3CDTF">2015-09-15T17:13:00Z</dcterms:modified>
</cp:coreProperties>
</file>